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16977C" w14:textId="77777777" w:rsidR="00994C51" w:rsidRPr="00825879" w:rsidRDefault="00994C51" w:rsidP="00136C1C">
      <w:pPr>
        <w:pStyle w:val="Heading2"/>
        <w:rPr>
          <w:rFonts w:ascii="Calibri" w:hAnsi="Calibri" w:cs="Arial"/>
          <w:color w:val="052264"/>
          <w:sz w:val="32"/>
          <w:szCs w:val="32"/>
        </w:rPr>
      </w:pPr>
      <w:bookmarkStart w:id="0" w:name="_GoBack"/>
      <w:bookmarkEnd w:id="0"/>
      <w:r w:rsidRPr="00825879">
        <w:rPr>
          <w:rFonts w:ascii="Calibri" w:hAnsi="Calibri" w:cs="Arial"/>
          <w:color w:val="052264"/>
          <w:sz w:val="32"/>
          <w:szCs w:val="32"/>
        </w:rPr>
        <w:t xml:space="preserve">UNITED LEARNING </w:t>
      </w:r>
    </w:p>
    <w:p w14:paraId="3816977D" w14:textId="7E545EAB" w:rsidR="00CB65B9" w:rsidRDefault="00655CB6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81698BD" wp14:editId="5CB3F1E9">
                <wp:simplePos x="0" y="0"/>
                <wp:positionH relativeFrom="margin">
                  <wp:align>center</wp:align>
                </wp:positionH>
                <wp:positionV relativeFrom="paragraph">
                  <wp:posOffset>144780</wp:posOffset>
                </wp:positionV>
                <wp:extent cx="5029200" cy="637540"/>
                <wp:effectExtent l="0" t="1905" r="1270" b="0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637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698CF" w14:textId="77777777" w:rsidR="00137FF8" w:rsidRPr="00825879" w:rsidRDefault="00137FF8" w:rsidP="00150D91">
                            <w:pPr>
                              <w:jc w:val="center"/>
                              <w:rPr>
                                <w:rFonts w:asciiTheme="minorHAnsi" w:hAnsiTheme="minorHAnsi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381698D0" w14:textId="77777777" w:rsidR="00137FF8" w:rsidRPr="00825879" w:rsidRDefault="00137FF8" w:rsidP="00150D91">
                            <w:pPr>
                              <w:jc w:val="center"/>
                              <w:rPr>
                                <w:rFonts w:asciiTheme="minorHAnsi" w:hAnsiTheme="minorHAnsi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825879">
                              <w:rPr>
                                <w:rFonts w:asciiTheme="minorHAnsi" w:hAnsiTheme="minorHAnsi" w:cs="Arial"/>
                                <w:i/>
                                <w:sz w:val="22"/>
                                <w:szCs w:val="22"/>
                              </w:rPr>
                              <w:t>We are committed to safeguarding and promoting the welfare of children and young people and expect all staff and volunteers to share this commitment.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1698B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0;margin-top:11.4pt;width:396pt;height:50.2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aL0gwIAABE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" stroked="f">
                <v:textbox>
                  <w:txbxContent>
                    <w:p w14:paraId="381698CF" w14:textId="77777777" w:rsidR="00137FF8" w:rsidRPr="00825879" w:rsidRDefault="00137FF8" w:rsidP="00150D91">
                      <w:pPr>
                        <w:jc w:val="center"/>
                        <w:rPr>
                          <w:rFonts w:asciiTheme="minorHAnsi" w:hAnsiTheme="minorHAnsi" w:cs="Arial"/>
                          <w:i/>
                          <w:sz w:val="22"/>
                          <w:szCs w:val="22"/>
                        </w:rPr>
                      </w:pPr>
                    </w:p>
                    <w:p w14:paraId="381698D0" w14:textId="77777777" w:rsidR="00137FF8" w:rsidRPr="00825879" w:rsidRDefault="00137FF8" w:rsidP="00150D91">
                      <w:pPr>
                        <w:jc w:val="center"/>
                        <w:rPr>
                          <w:rFonts w:asciiTheme="minorHAnsi" w:hAnsiTheme="minorHAnsi" w:cs="Arial"/>
                          <w:i/>
                          <w:sz w:val="22"/>
                          <w:szCs w:val="22"/>
                        </w:rPr>
                      </w:pPr>
                      <w:r w:rsidRPr="00825879">
                        <w:rPr>
                          <w:rFonts w:asciiTheme="minorHAnsi" w:hAnsiTheme="minorHAnsi" w:cs="Arial"/>
                          <w:i/>
                          <w:sz w:val="22"/>
                          <w:szCs w:val="22"/>
                        </w:rPr>
                        <w:t>We are committed to safeguarding and promoting the welfare of children and young people and expect all staff and volunteers to share this commitment.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16977E" w14:textId="77777777" w:rsidR="002B6181" w:rsidRPr="00F27AF8" w:rsidRDefault="002B6181">
      <w:pPr>
        <w:jc w:val="center"/>
        <w:rPr>
          <w:rFonts w:ascii="Arial" w:hAnsi="Arial" w:cs="Arial"/>
          <w:b/>
          <w:bCs/>
          <w:sz w:val="36"/>
        </w:rPr>
      </w:pPr>
    </w:p>
    <w:p w14:paraId="3816977F" w14:textId="77777777" w:rsidR="00A706A7" w:rsidRPr="00F27AF8" w:rsidRDefault="00A706A7">
      <w:pPr>
        <w:jc w:val="center"/>
        <w:rPr>
          <w:rFonts w:ascii="Arial" w:hAnsi="Arial" w:cs="Arial"/>
          <w:b/>
          <w:bCs/>
          <w:sz w:val="36"/>
        </w:rPr>
      </w:pPr>
    </w:p>
    <w:p w14:paraId="38169780" w14:textId="77777777" w:rsidR="00CB65B9" w:rsidRDefault="00CB65B9" w:rsidP="00F27AF8">
      <w:pPr>
        <w:rPr>
          <w:rFonts w:ascii="Arial" w:hAnsi="Arial" w:cs="Arial"/>
          <w:b/>
          <w:bCs/>
          <w:sz w:val="28"/>
          <w:szCs w:val="28"/>
        </w:rPr>
      </w:pPr>
    </w:p>
    <w:p w14:paraId="38169781" w14:textId="77777777" w:rsidR="00994C51" w:rsidRPr="00825879" w:rsidRDefault="00136C1C" w:rsidP="00F27AF8">
      <w:pPr>
        <w:rPr>
          <w:rFonts w:asciiTheme="minorHAnsi" w:hAnsiTheme="minorHAnsi" w:cs="Arial"/>
          <w:b/>
          <w:bCs/>
          <w:color w:val="0079BC"/>
          <w:sz w:val="28"/>
          <w:szCs w:val="28"/>
          <w:u w:val="single"/>
        </w:rPr>
      </w:pPr>
      <w:r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 xml:space="preserve">Application for the </w:t>
      </w:r>
      <w:r w:rsidR="00EF3B92"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>Post</w:t>
      </w:r>
      <w:r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 xml:space="preserve"> </w:t>
      </w:r>
      <w:r w:rsidR="00EF3B92"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>of</w:t>
      </w:r>
      <w:r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>:</w:t>
      </w:r>
      <w:r w:rsidR="00EF3B92"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 xml:space="preserve"> </w:t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</w:rPr>
        <w:t xml:space="preserve"> </w:t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</w:p>
    <w:p w14:paraId="38169782" w14:textId="77777777" w:rsidR="00195FAC" w:rsidRPr="00F27AF8" w:rsidRDefault="00195FAC">
      <w:pPr>
        <w:jc w:val="center"/>
        <w:rPr>
          <w:rFonts w:ascii="Arial" w:hAnsi="Arial" w:cs="Arial"/>
          <w:b/>
          <w:bCs/>
          <w:sz w:val="36"/>
        </w:rPr>
      </w:pPr>
    </w:p>
    <w:p w14:paraId="38169786" w14:textId="77777777" w:rsidR="00994C51" w:rsidRPr="00825879" w:rsidRDefault="00994C51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t>Personal Details</w:t>
      </w:r>
    </w:p>
    <w:p w14:paraId="38169787" w14:textId="77777777" w:rsidR="00F84E01" w:rsidRPr="00F27AF8" w:rsidRDefault="00F84E01">
      <w:pPr>
        <w:rPr>
          <w:rFonts w:ascii="Arial" w:hAnsi="Arial" w:cs="Arial"/>
          <w:b/>
          <w:sz w:val="28"/>
        </w:rPr>
      </w:pPr>
    </w:p>
    <w:tbl>
      <w:tblPr>
        <w:tblW w:w="101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2520"/>
        <w:gridCol w:w="2700"/>
      </w:tblGrid>
      <w:tr w:rsidR="00994C51" w:rsidRPr="00825879" w14:paraId="3816978A" w14:textId="77777777">
        <w:trPr>
          <w:trHeight w:val="864"/>
        </w:trPr>
        <w:tc>
          <w:tcPr>
            <w:tcW w:w="74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88" w14:textId="77777777" w:rsidR="003D0C58" w:rsidRPr="00825879" w:rsidRDefault="0025427D">
            <w:pPr>
              <w:spacing w:before="40" w:after="4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Surname (BLOCK letters):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89" w14:textId="77777777" w:rsidR="00994C51" w:rsidRPr="00825879" w:rsidRDefault="0025427D">
            <w:pPr>
              <w:spacing w:before="40" w:after="4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Initials:</w:t>
            </w:r>
          </w:p>
        </w:tc>
      </w:tr>
      <w:tr w:rsidR="003D0C58" w:rsidRPr="00825879" w14:paraId="3816978E" w14:textId="77777777">
        <w:trPr>
          <w:trHeight w:val="864"/>
        </w:trPr>
        <w:tc>
          <w:tcPr>
            <w:tcW w:w="49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816978B" w14:textId="77777777" w:rsidR="003D0C58" w:rsidRPr="00825879" w:rsidRDefault="003D0C58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Home </w:t>
            </w:r>
            <w:r w:rsidR="00CA6D1E" w:rsidRPr="00825879">
              <w:rPr>
                <w:rFonts w:asciiTheme="minorHAnsi" w:hAnsiTheme="minorHAnsi" w:cs="Arial"/>
                <w:sz w:val="22"/>
              </w:rPr>
              <w:t>A</w:t>
            </w:r>
            <w:r w:rsidRPr="00825879">
              <w:rPr>
                <w:rFonts w:asciiTheme="minorHAnsi" w:hAnsiTheme="minorHAnsi" w:cs="Arial"/>
                <w:sz w:val="22"/>
              </w:rPr>
              <w:t>ddress:</w:t>
            </w:r>
          </w:p>
          <w:p w14:paraId="3816978C" w14:textId="77777777" w:rsidR="003D0C58" w:rsidRPr="00825879" w:rsidRDefault="003D0C58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52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8D" w14:textId="77777777" w:rsidR="003D0C58" w:rsidRPr="00825879" w:rsidRDefault="003D0C58" w:rsidP="009A5D35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Email </w:t>
            </w:r>
            <w:r w:rsidR="00CA6D1E" w:rsidRPr="00825879">
              <w:rPr>
                <w:rFonts w:asciiTheme="minorHAnsi" w:hAnsiTheme="minorHAnsi" w:cs="Arial"/>
                <w:sz w:val="22"/>
              </w:rPr>
              <w:t>A</w:t>
            </w:r>
            <w:r w:rsidRPr="00825879">
              <w:rPr>
                <w:rFonts w:asciiTheme="minorHAnsi" w:hAnsiTheme="minorHAnsi" w:cs="Arial"/>
                <w:sz w:val="22"/>
              </w:rPr>
              <w:t>ddress:</w:t>
            </w:r>
          </w:p>
        </w:tc>
      </w:tr>
      <w:tr w:rsidR="003D0C58" w:rsidRPr="00825879" w14:paraId="38169791" w14:textId="77777777">
        <w:trPr>
          <w:trHeight w:val="864"/>
        </w:trPr>
        <w:tc>
          <w:tcPr>
            <w:tcW w:w="49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8F" w14:textId="77777777" w:rsidR="003D0C58" w:rsidRPr="00825879" w:rsidRDefault="003D0C58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52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90" w14:textId="77777777" w:rsidR="003D0C58" w:rsidRPr="00825879" w:rsidRDefault="003D0C58" w:rsidP="009A5D35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Telephone Number (home):</w:t>
            </w:r>
          </w:p>
        </w:tc>
      </w:tr>
      <w:tr w:rsidR="003D0C58" w:rsidRPr="00825879" w14:paraId="38169794" w14:textId="77777777">
        <w:trPr>
          <w:trHeight w:val="864"/>
        </w:trPr>
        <w:tc>
          <w:tcPr>
            <w:tcW w:w="4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92" w14:textId="77777777" w:rsidR="003D0C58" w:rsidRPr="00825879" w:rsidRDefault="003D0C58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Telephone Number (mobile)</w:t>
            </w:r>
            <w:r w:rsidR="00CA6D1E" w:rsidRPr="00825879">
              <w:rPr>
                <w:rFonts w:asciiTheme="minorHAnsi" w:hAnsiTheme="minorHAnsi" w:cs="Arial"/>
                <w:sz w:val="22"/>
              </w:rPr>
              <w:t>:</w:t>
            </w:r>
          </w:p>
        </w:tc>
        <w:tc>
          <w:tcPr>
            <w:tcW w:w="52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93" w14:textId="77777777" w:rsidR="003D0C58" w:rsidRPr="00825879" w:rsidRDefault="003D0C58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Telephone Number (work):</w:t>
            </w:r>
          </w:p>
        </w:tc>
      </w:tr>
    </w:tbl>
    <w:p w14:paraId="38169795" w14:textId="77777777" w:rsidR="00994C51" w:rsidRPr="00F27AF8" w:rsidRDefault="00994C51">
      <w:pPr>
        <w:rPr>
          <w:rFonts w:ascii="Arial" w:hAnsi="Arial" w:cs="Arial"/>
        </w:rPr>
      </w:pPr>
    </w:p>
    <w:p w14:paraId="38169796" w14:textId="77777777" w:rsidR="0003377F" w:rsidRPr="00825879" w:rsidRDefault="0003377F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t>Current Employment</w:t>
      </w:r>
    </w:p>
    <w:p w14:paraId="38169797" w14:textId="77777777" w:rsidR="00ED0F46" w:rsidRPr="00F27AF8" w:rsidRDefault="00ED0F46">
      <w:pPr>
        <w:rPr>
          <w:rFonts w:ascii="Arial" w:hAnsi="Arial" w:cs="Arial"/>
          <w:b/>
          <w:sz w:val="28"/>
        </w:rPr>
      </w:pPr>
    </w:p>
    <w:tbl>
      <w:tblPr>
        <w:tblW w:w="101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88"/>
        <w:gridCol w:w="3600"/>
      </w:tblGrid>
      <w:tr w:rsidR="0003377F" w:rsidRPr="00825879" w14:paraId="3816979C" w14:textId="77777777">
        <w:trPr>
          <w:trHeight w:val="2021"/>
        </w:trPr>
        <w:tc>
          <w:tcPr>
            <w:tcW w:w="101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98" w14:textId="77777777" w:rsidR="0003377F" w:rsidRPr="00825879" w:rsidRDefault="003D0C58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Please give brief details of your pre</w:t>
            </w:r>
            <w:r w:rsidR="0003377F" w:rsidRPr="00825879">
              <w:rPr>
                <w:rFonts w:asciiTheme="minorHAnsi" w:hAnsiTheme="minorHAnsi" w:cs="Arial"/>
                <w:sz w:val="22"/>
              </w:rPr>
              <w:t xml:space="preserve">sent </w:t>
            </w:r>
            <w:r w:rsidRPr="00825879">
              <w:rPr>
                <w:rFonts w:asciiTheme="minorHAnsi" w:hAnsiTheme="minorHAnsi" w:cs="Arial"/>
                <w:sz w:val="22"/>
              </w:rPr>
              <w:t>position and</w:t>
            </w:r>
            <w:r w:rsidR="0003377F" w:rsidRPr="00825879">
              <w:rPr>
                <w:rFonts w:asciiTheme="minorHAnsi" w:hAnsiTheme="minorHAnsi" w:cs="Arial"/>
                <w:sz w:val="22"/>
              </w:rPr>
              <w:t xml:space="preserve"> </w:t>
            </w:r>
            <w:r w:rsidRPr="00825879">
              <w:rPr>
                <w:rFonts w:asciiTheme="minorHAnsi" w:hAnsiTheme="minorHAnsi" w:cs="Arial"/>
                <w:sz w:val="22"/>
              </w:rPr>
              <w:t>d</w:t>
            </w:r>
            <w:r w:rsidR="0003377F" w:rsidRPr="00825879">
              <w:rPr>
                <w:rFonts w:asciiTheme="minorHAnsi" w:hAnsiTheme="minorHAnsi" w:cs="Arial"/>
                <w:sz w:val="22"/>
              </w:rPr>
              <w:t xml:space="preserve">uties including title, date when present employment started and </w:t>
            </w:r>
            <w:r w:rsidR="00297C04" w:rsidRPr="00825879">
              <w:rPr>
                <w:rFonts w:asciiTheme="minorHAnsi" w:hAnsiTheme="minorHAnsi" w:cs="Arial"/>
                <w:sz w:val="22"/>
              </w:rPr>
              <w:t>principal accountabilities</w:t>
            </w:r>
            <w:r w:rsidR="0003377F" w:rsidRPr="00825879">
              <w:rPr>
                <w:rFonts w:asciiTheme="minorHAnsi" w:hAnsiTheme="minorHAnsi" w:cs="Arial"/>
                <w:sz w:val="22"/>
              </w:rPr>
              <w:t xml:space="preserve">.  </w:t>
            </w:r>
          </w:p>
          <w:p w14:paraId="38169799" w14:textId="77777777" w:rsidR="003D0C58" w:rsidRDefault="003D0C58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  <w:p w14:paraId="638F73FC" w14:textId="77777777" w:rsidR="00086A35" w:rsidRDefault="00086A35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  <w:p w14:paraId="116184FC" w14:textId="77777777" w:rsidR="00086A35" w:rsidRPr="00825879" w:rsidRDefault="00086A35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  <w:p w14:paraId="3816979A" w14:textId="77777777" w:rsidR="003D0C58" w:rsidRPr="00825879" w:rsidRDefault="003D0C58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  <w:p w14:paraId="3816979B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</w:tc>
      </w:tr>
      <w:tr w:rsidR="0003377F" w:rsidRPr="00825879" w14:paraId="381697A1" w14:textId="77777777">
        <w:trPr>
          <w:cantSplit/>
          <w:trHeight w:val="810"/>
        </w:trPr>
        <w:tc>
          <w:tcPr>
            <w:tcW w:w="658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9D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Name </w:t>
            </w:r>
            <w:r w:rsidR="00CA6D1E" w:rsidRPr="00825879">
              <w:rPr>
                <w:rFonts w:asciiTheme="minorHAnsi" w:hAnsiTheme="minorHAnsi" w:cs="Arial"/>
                <w:sz w:val="22"/>
              </w:rPr>
              <w:t>and</w:t>
            </w:r>
            <w:r w:rsidRPr="00825879">
              <w:rPr>
                <w:rFonts w:asciiTheme="minorHAnsi" w:hAnsiTheme="minorHAnsi" w:cs="Arial"/>
                <w:sz w:val="22"/>
              </w:rPr>
              <w:t xml:space="preserve"> Address of Present Employer:</w:t>
            </w:r>
          </w:p>
          <w:p w14:paraId="3816979E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  <w:p w14:paraId="3816979F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A0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Current Salary:</w:t>
            </w:r>
          </w:p>
        </w:tc>
      </w:tr>
      <w:tr w:rsidR="0003377F" w:rsidRPr="00825879" w14:paraId="381697A4" w14:textId="77777777">
        <w:trPr>
          <w:cantSplit/>
          <w:trHeight w:val="593"/>
        </w:trPr>
        <w:tc>
          <w:tcPr>
            <w:tcW w:w="65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1697A2" w14:textId="77777777" w:rsidR="0003377F" w:rsidRPr="00825879" w:rsidRDefault="0003377F" w:rsidP="00A10747">
            <w:pPr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A3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Length of Notice Required:</w:t>
            </w:r>
          </w:p>
        </w:tc>
      </w:tr>
    </w:tbl>
    <w:p w14:paraId="381697A5" w14:textId="77777777" w:rsidR="0003377F" w:rsidRDefault="0003377F">
      <w:pPr>
        <w:pStyle w:val="Heading9"/>
        <w:sectPr w:rsidR="0003377F" w:rsidSect="00EA0F9F">
          <w:footerReference w:type="default" r:id="rId12"/>
          <w:headerReference w:type="first" r:id="rId13"/>
          <w:footerReference w:type="first" r:id="rId14"/>
          <w:pgSz w:w="11907" w:h="16840" w:code="9"/>
          <w:pgMar w:top="850" w:right="1138" w:bottom="1138" w:left="1138" w:header="720" w:footer="720" w:gutter="0"/>
          <w:cols w:space="720"/>
          <w:titlePg/>
          <w:docGrid w:linePitch="326"/>
        </w:sectPr>
      </w:pPr>
    </w:p>
    <w:p w14:paraId="381697A6" w14:textId="77777777" w:rsidR="00994C51" w:rsidRPr="00825879" w:rsidRDefault="00F27AF8">
      <w:pPr>
        <w:pStyle w:val="Heading9"/>
        <w:rPr>
          <w:rFonts w:asciiTheme="minorHAnsi" w:hAnsiTheme="minorHAnsi" w:cs="Arial"/>
          <w:color w:val="0079BC"/>
        </w:rPr>
      </w:pPr>
      <w:r w:rsidRPr="00825879">
        <w:rPr>
          <w:rFonts w:asciiTheme="minorHAnsi" w:hAnsiTheme="minorHAnsi" w:cs="Arial"/>
          <w:color w:val="0079BC"/>
        </w:rPr>
        <w:lastRenderedPageBreak/>
        <w:t xml:space="preserve">Employment </w:t>
      </w:r>
      <w:r w:rsidR="00994C51" w:rsidRPr="00825879">
        <w:rPr>
          <w:rFonts w:asciiTheme="minorHAnsi" w:hAnsiTheme="minorHAnsi" w:cs="Arial"/>
          <w:color w:val="0079BC"/>
        </w:rPr>
        <w:t>History</w:t>
      </w:r>
    </w:p>
    <w:p w14:paraId="381697A7" w14:textId="77777777" w:rsidR="00C24199" w:rsidRPr="00F27AF8" w:rsidRDefault="00C24199" w:rsidP="00C24199">
      <w:pPr>
        <w:rPr>
          <w:rFonts w:ascii="Arial" w:hAnsi="Arial" w:cs="Arial"/>
        </w:rPr>
      </w:pPr>
    </w:p>
    <w:p w14:paraId="381697A8" w14:textId="77777777" w:rsidR="00ED0F46" w:rsidRPr="00825879" w:rsidRDefault="00ED0F46" w:rsidP="00ED0F46">
      <w:pPr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 xml:space="preserve">Please give details of all </w:t>
      </w:r>
      <w:r w:rsidR="00CA6D1E" w:rsidRPr="00825879">
        <w:rPr>
          <w:rFonts w:asciiTheme="minorHAnsi" w:hAnsiTheme="minorHAnsi" w:cs="Arial"/>
          <w:sz w:val="22"/>
          <w:szCs w:val="22"/>
        </w:rPr>
        <w:t xml:space="preserve">the </w:t>
      </w:r>
      <w:r w:rsidRPr="00825879">
        <w:rPr>
          <w:rFonts w:asciiTheme="minorHAnsi" w:hAnsiTheme="minorHAnsi" w:cs="Arial"/>
          <w:sz w:val="22"/>
          <w:szCs w:val="22"/>
        </w:rPr>
        <w:t xml:space="preserve">positions </w:t>
      </w:r>
      <w:r w:rsidR="00CA6D1E" w:rsidRPr="00825879">
        <w:rPr>
          <w:rFonts w:asciiTheme="minorHAnsi" w:hAnsiTheme="minorHAnsi" w:cs="Arial"/>
          <w:sz w:val="22"/>
          <w:szCs w:val="22"/>
        </w:rPr>
        <w:t xml:space="preserve">you have held </w:t>
      </w:r>
      <w:r w:rsidRPr="00825879">
        <w:rPr>
          <w:rFonts w:asciiTheme="minorHAnsi" w:hAnsiTheme="minorHAnsi" w:cs="Arial"/>
          <w:sz w:val="22"/>
          <w:szCs w:val="22"/>
        </w:rPr>
        <w:t>since completing your full time educ</w:t>
      </w:r>
      <w:r w:rsidR="00604E64" w:rsidRPr="00825879">
        <w:rPr>
          <w:rFonts w:asciiTheme="minorHAnsi" w:hAnsiTheme="minorHAnsi" w:cs="Arial"/>
          <w:sz w:val="22"/>
          <w:szCs w:val="22"/>
        </w:rPr>
        <w:t xml:space="preserve">ation.  Start with your most recent </w:t>
      </w:r>
      <w:r w:rsidRPr="00825879">
        <w:rPr>
          <w:rFonts w:asciiTheme="minorHAnsi" w:hAnsiTheme="minorHAnsi" w:cs="Arial"/>
          <w:sz w:val="22"/>
          <w:szCs w:val="22"/>
        </w:rPr>
        <w:t>position and work back.</w:t>
      </w:r>
    </w:p>
    <w:p w14:paraId="381697A9" w14:textId="77777777" w:rsidR="00ED0F46" w:rsidRPr="00825879" w:rsidRDefault="00ED0F46" w:rsidP="00ED0F46">
      <w:pPr>
        <w:rPr>
          <w:rFonts w:asciiTheme="minorHAnsi" w:hAnsiTheme="minorHAnsi" w:cs="Arial"/>
          <w:sz w:val="22"/>
          <w:szCs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9"/>
        <w:gridCol w:w="16"/>
        <w:gridCol w:w="976"/>
        <w:gridCol w:w="2410"/>
        <w:gridCol w:w="6662"/>
        <w:gridCol w:w="1325"/>
        <w:gridCol w:w="2219"/>
      </w:tblGrid>
      <w:tr w:rsidR="00994C51" w:rsidRPr="00825879" w14:paraId="381697AF" w14:textId="77777777">
        <w:tc>
          <w:tcPr>
            <w:tcW w:w="195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7AA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Dates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7AB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Name and address of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7AC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Position and Duties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7AD" w14:textId="77777777" w:rsidR="00994C51" w:rsidRPr="00825879" w:rsidRDefault="00136C1C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Salary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7AE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Reason for </w:t>
            </w:r>
          </w:p>
        </w:tc>
      </w:tr>
      <w:tr w:rsidR="00994C51" w:rsidRPr="00825879" w14:paraId="381697B6" w14:textId="77777777">
        <w:tc>
          <w:tcPr>
            <w:tcW w:w="959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14:paraId="381697B0" w14:textId="77777777" w:rsidR="00994C51" w:rsidRPr="00825879" w:rsidRDefault="00FC321F" w:rsidP="00ED0F46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From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381697B1" w14:textId="77777777" w:rsidR="00994C51" w:rsidRPr="00825879" w:rsidRDefault="00FC321F" w:rsidP="00ED0F46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To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B2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employer</w:t>
            </w:r>
          </w:p>
        </w:tc>
        <w:tc>
          <w:tcPr>
            <w:tcW w:w="66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B3" w14:textId="77777777" w:rsidR="00994C51" w:rsidRPr="00825879" w:rsidRDefault="00994C51">
            <w:pPr>
              <w:spacing w:before="2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3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B4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2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B5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leaving</w:t>
            </w:r>
          </w:p>
        </w:tc>
      </w:tr>
      <w:tr w:rsidR="00FC321F" w:rsidRPr="00825879" w14:paraId="381697E2" w14:textId="77777777"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B7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8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9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A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B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C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D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E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F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0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1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2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3" w14:textId="77777777" w:rsidR="004F1B03" w:rsidRPr="00825879" w:rsidRDefault="004F1B03" w:rsidP="004F1B03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4" w14:textId="77777777" w:rsidR="004F1B03" w:rsidRPr="00825879" w:rsidRDefault="004F1B03" w:rsidP="004F1B03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5" w14:textId="77777777" w:rsidR="004F1B03" w:rsidRPr="00825879" w:rsidRDefault="004F1B03" w:rsidP="004F1B03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6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7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8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9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A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B" w14:textId="77777777" w:rsidR="00FC321F" w:rsidRPr="00825879" w:rsidRDefault="00FC321F" w:rsidP="004839F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C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D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E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F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D0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1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2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3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4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5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6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7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8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9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A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B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C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D" w14:textId="77777777" w:rsidR="00FC321F" w:rsidRPr="00825879" w:rsidRDefault="00FC321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DE" w14:textId="77777777" w:rsidR="00FC321F" w:rsidRPr="00825879" w:rsidRDefault="00FC321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DF" w14:textId="77777777" w:rsidR="00FC321F" w:rsidRPr="00825879" w:rsidRDefault="00FC321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0" w14:textId="77777777" w:rsidR="00FC321F" w:rsidRPr="00825879" w:rsidRDefault="00FC321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1" w14:textId="77777777" w:rsidR="00FC321F" w:rsidRPr="00825879" w:rsidRDefault="00FC321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381697E3" w14:textId="77777777" w:rsidR="00994C51" w:rsidRPr="00F27AF8" w:rsidRDefault="00994C51">
      <w:pPr>
        <w:rPr>
          <w:rFonts w:ascii="Arial" w:hAnsi="Arial" w:cs="Arial"/>
          <w:sz w:val="28"/>
        </w:rPr>
        <w:sectPr w:rsidR="00994C51" w:rsidRPr="00F27AF8" w:rsidSect="004F1B03">
          <w:footerReference w:type="default" r:id="rId15"/>
          <w:pgSz w:w="16840" w:h="11907" w:orient="landscape"/>
          <w:pgMar w:top="1134" w:right="1134" w:bottom="1134" w:left="1134" w:header="720" w:footer="720" w:gutter="0"/>
          <w:cols w:space="720"/>
          <w:docGrid w:linePitch="326"/>
        </w:sectPr>
      </w:pPr>
    </w:p>
    <w:p w14:paraId="381697E4" w14:textId="77777777" w:rsidR="0003377F" w:rsidRPr="00825879" w:rsidRDefault="0003377F" w:rsidP="0003377F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lastRenderedPageBreak/>
        <w:t>Education</w:t>
      </w:r>
    </w:p>
    <w:p w14:paraId="381697E5" w14:textId="77777777" w:rsidR="00ED0F46" w:rsidRPr="00F27AF8" w:rsidRDefault="00ED0F46" w:rsidP="0003377F">
      <w:pPr>
        <w:rPr>
          <w:rFonts w:ascii="Arial" w:hAnsi="Arial" w:cs="Arial"/>
        </w:rPr>
      </w:pPr>
    </w:p>
    <w:p w14:paraId="381697E6" w14:textId="77777777" w:rsidR="00CE6AB9" w:rsidRPr="00F27AF8" w:rsidRDefault="00CE6AB9" w:rsidP="0003377F">
      <w:pPr>
        <w:rPr>
          <w:rFonts w:ascii="Arial" w:hAnsi="Arial" w:cs="Arial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000" w:firstRow="0" w:lastRow="0" w:firstColumn="0" w:lastColumn="0" w:noHBand="0" w:noVBand="0"/>
      </w:tblPr>
      <w:tblGrid>
        <w:gridCol w:w="4413"/>
        <w:gridCol w:w="7441"/>
        <w:gridCol w:w="1486"/>
        <w:gridCol w:w="1436"/>
      </w:tblGrid>
      <w:tr w:rsidR="006F0D69" w:rsidRPr="00825879" w14:paraId="381697EB" w14:textId="77777777" w:rsidTr="006F0D69">
        <w:trPr>
          <w:trHeight w:val="659"/>
        </w:trPr>
        <w:tc>
          <w:tcPr>
            <w:tcW w:w="1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7" w14:textId="77777777" w:rsidR="006F0D69" w:rsidRPr="00825879" w:rsidRDefault="006F0D69" w:rsidP="00ED0F46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Name of secondary school(s) attended</w:t>
            </w:r>
          </w:p>
        </w:tc>
        <w:tc>
          <w:tcPr>
            <w:tcW w:w="2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8" w14:textId="77777777" w:rsidR="006F0D69" w:rsidRPr="00825879" w:rsidRDefault="006F0D69" w:rsidP="00ED0F46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Examinations taken, results obtained, scholarships and other distinctions</w:t>
            </w:r>
          </w:p>
        </w:tc>
        <w:tc>
          <w:tcPr>
            <w:tcW w:w="98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9" w14:textId="77777777" w:rsidR="006F0D69" w:rsidRPr="00825879" w:rsidRDefault="006F0D69" w:rsidP="006F0D69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Dates</w:t>
            </w:r>
          </w:p>
          <w:p w14:paraId="381697EA" w14:textId="77777777" w:rsidR="00C24199" w:rsidRPr="00825879" w:rsidRDefault="00C24199" w:rsidP="00C24199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     From                      To</w:t>
            </w:r>
          </w:p>
        </w:tc>
      </w:tr>
      <w:tr w:rsidR="006F0D69" w:rsidRPr="00825879" w14:paraId="381697FB" w14:textId="77777777" w:rsidTr="006F0D69">
        <w:trPr>
          <w:trHeight w:val="1569"/>
        </w:trPr>
        <w:tc>
          <w:tcPr>
            <w:tcW w:w="1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C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ED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EE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EF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0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1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2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3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2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F4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5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6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7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8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81697F9" w14:textId="77777777" w:rsidR="006F0D69" w:rsidRPr="00825879" w:rsidRDefault="006F0D69" w:rsidP="006F0D69">
            <w:pPr>
              <w:spacing w:before="40"/>
              <w:jc w:val="center"/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48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81697FA" w14:textId="77777777" w:rsidR="006F0D69" w:rsidRPr="00825879" w:rsidRDefault="006F0D69" w:rsidP="00C24199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</w:tc>
      </w:tr>
    </w:tbl>
    <w:p w14:paraId="381697FC" w14:textId="77777777" w:rsidR="0003377F" w:rsidRPr="00F27AF8" w:rsidRDefault="0003377F" w:rsidP="0003377F">
      <w:pPr>
        <w:rPr>
          <w:rFonts w:ascii="Arial" w:hAnsi="Arial" w:cs="Arial"/>
          <w:b/>
          <w:sz w:val="28"/>
        </w:rPr>
      </w:pPr>
    </w:p>
    <w:p w14:paraId="381697FD" w14:textId="77777777" w:rsidR="00ED0F46" w:rsidRPr="00825879" w:rsidRDefault="0003377F" w:rsidP="0003377F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t xml:space="preserve">Further Education </w:t>
      </w:r>
    </w:p>
    <w:p w14:paraId="381697FE" w14:textId="77777777" w:rsidR="00C24199" w:rsidRPr="00F27AF8" w:rsidRDefault="00C24199" w:rsidP="0003377F">
      <w:pPr>
        <w:rPr>
          <w:rFonts w:ascii="Arial" w:hAnsi="Arial" w:cs="Arial"/>
          <w:b/>
          <w:sz w:val="28"/>
        </w:rPr>
      </w:pPr>
    </w:p>
    <w:p w14:paraId="381697FF" w14:textId="77777777" w:rsidR="0003377F" w:rsidRPr="00825879" w:rsidRDefault="00ED0F46" w:rsidP="0003377F">
      <w:pPr>
        <w:rPr>
          <w:rFonts w:asciiTheme="minorHAnsi" w:hAnsiTheme="minorHAnsi" w:cs="Arial"/>
          <w:bCs/>
          <w:i/>
          <w:iCs/>
          <w:sz w:val="22"/>
          <w:szCs w:val="22"/>
        </w:rPr>
      </w:pPr>
      <w:r w:rsidRPr="00825879">
        <w:rPr>
          <w:rFonts w:asciiTheme="minorHAnsi" w:hAnsiTheme="minorHAnsi" w:cs="Arial"/>
          <w:bCs/>
          <w:i/>
          <w:iCs/>
          <w:sz w:val="22"/>
          <w:szCs w:val="22"/>
        </w:rPr>
        <w:t>Pl</w:t>
      </w:r>
      <w:r w:rsidR="0003377F" w:rsidRPr="00825879">
        <w:rPr>
          <w:rFonts w:asciiTheme="minorHAnsi" w:hAnsiTheme="minorHAnsi" w:cs="Arial"/>
          <w:bCs/>
          <w:i/>
          <w:iCs/>
          <w:sz w:val="22"/>
          <w:szCs w:val="22"/>
        </w:rPr>
        <w:t>ease attach photocopies of documen</w:t>
      </w:r>
      <w:r w:rsidRPr="00825879">
        <w:rPr>
          <w:rFonts w:asciiTheme="minorHAnsi" w:hAnsiTheme="minorHAnsi" w:cs="Arial"/>
          <w:bCs/>
          <w:i/>
          <w:iCs/>
          <w:sz w:val="22"/>
          <w:szCs w:val="22"/>
        </w:rPr>
        <w:t>tary evidence of qualifications.</w:t>
      </w:r>
    </w:p>
    <w:p w14:paraId="38169800" w14:textId="77777777" w:rsidR="00ED0F46" w:rsidRPr="00825879" w:rsidRDefault="00ED0F46" w:rsidP="0003377F">
      <w:pPr>
        <w:rPr>
          <w:rFonts w:asciiTheme="minorHAnsi" w:hAnsiTheme="minorHAnsi" w:cs="Arial"/>
          <w:bCs/>
          <w:i/>
          <w:iCs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62"/>
        <w:gridCol w:w="2766"/>
        <w:gridCol w:w="5529"/>
        <w:gridCol w:w="1486"/>
        <w:gridCol w:w="1433"/>
      </w:tblGrid>
      <w:tr w:rsidR="006F0D69" w:rsidRPr="00825879" w14:paraId="38169806" w14:textId="77777777" w:rsidTr="00A4726A">
        <w:tc>
          <w:tcPr>
            <w:tcW w:w="1205" w:type="pct"/>
          </w:tcPr>
          <w:p w14:paraId="38169801" w14:textId="77777777" w:rsidR="006F0D69" w:rsidRPr="00825879" w:rsidRDefault="006F0D69" w:rsidP="00A4726A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Name of  College(s) and/or University(ies) attended</w:t>
            </w:r>
          </w:p>
        </w:tc>
        <w:tc>
          <w:tcPr>
            <w:tcW w:w="936" w:type="pct"/>
          </w:tcPr>
          <w:p w14:paraId="38169802" w14:textId="77777777" w:rsidR="006F0D69" w:rsidRPr="00825879" w:rsidRDefault="006F0D69" w:rsidP="00A4726A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Subjects Studied</w:t>
            </w:r>
          </w:p>
        </w:tc>
        <w:tc>
          <w:tcPr>
            <w:tcW w:w="1871" w:type="pct"/>
          </w:tcPr>
          <w:p w14:paraId="38169803" w14:textId="77777777" w:rsidR="006F0D69" w:rsidRPr="00825879" w:rsidRDefault="006F0D69" w:rsidP="00A4726A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Examinations taken, results obtained, class of pass, scholarships and other distinctions</w:t>
            </w:r>
          </w:p>
        </w:tc>
        <w:tc>
          <w:tcPr>
            <w:tcW w:w="988" w:type="pct"/>
            <w:gridSpan w:val="2"/>
          </w:tcPr>
          <w:p w14:paraId="38169804" w14:textId="77777777" w:rsidR="006F0D69" w:rsidRPr="00825879" w:rsidRDefault="006F0D69" w:rsidP="00A4726A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Dates</w:t>
            </w:r>
          </w:p>
          <w:p w14:paraId="38169805" w14:textId="77777777" w:rsidR="00C24199" w:rsidRPr="00825879" w:rsidRDefault="00C24199" w:rsidP="00A4726A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     From               To</w:t>
            </w:r>
          </w:p>
        </w:tc>
      </w:tr>
      <w:tr w:rsidR="006F0D69" w:rsidRPr="00F27AF8" w14:paraId="3816981B" w14:textId="77777777" w:rsidTr="00A4726A">
        <w:trPr>
          <w:trHeight w:val="2631"/>
        </w:trPr>
        <w:tc>
          <w:tcPr>
            <w:tcW w:w="1205" w:type="pct"/>
          </w:tcPr>
          <w:p w14:paraId="38169807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8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9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A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B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C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D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E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</w:tc>
        <w:tc>
          <w:tcPr>
            <w:tcW w:w="936" w:type="pct"/>
          </w:tcPr>
          <w:p w14:paraId="3816980F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0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</w:tc>
        <w:tc>
          <w:tcPr>
            <w:tcW w:w="1871" w:type="pct"/>
          </w:tcPr>
          <w:p w14:paraId="38169811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2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3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4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5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6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7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8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</w:tc>
        <w:tc>
          <w:tcPr>
            <w:tcW w:w="503" w:type="pct"/>
          </w:tcPr>
          <w:p w14:paraId="38169819" w14:textId="77777777" w:rsidR="006F0D69" w:rsidRPr="00F27AF8" w:rsidRDefault="006F0D69" w:rsidP="00A4726A">
            <w:pPr>
              <w:spacing w:before="4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485" w:type="pct"/>
          </w:tcPr>
          <w:p w14:paraId="3816981A" w14:textId="77777777" w:rsidR="006F0D69" w:rsidRPr="00F27AF8" w:rsidRDefault="006F0D69" w:rsidP="00A4726A">
            <w:pPr>
              <w:spacing w:before="40"/>
              <w:jc w:val="center"/>
              <w:rPr>
                <w:rFonts w:ascii="Arial" w:hAnsi="Arial" w:cs="Arial"/>
                <w:sz w:val="22"/>
              </w:rPr>
            </w:pPr>
          </w:p>
        </w:tc>
      </w:tr>
    </w:tbl>
    <w:p w14:paraId="3816981C" w14:textId="77777777" w:rsidR="0003377F" w:rsidRPr="00825879" w:rsidRDefault="0003377F" w:rsidP="0003377F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lastRenderedPageBreak/>
        <w:t>Professional and Vocational Qualifications</w:t>
      </w:r>
    </w:p>
    <w:p w14:paraId="3816981D" w14:textId="77777777" w:rsidR="00137FF8" w:rsidRPr="00F27AF8" w:rsidRDefault="00137FF8" w:rsidP="0003377F">
      <w:pPr>
        <w:rPr>
          <w:rFonts w:ascii="Arial" w:hAnsi="Arial" w:cs="Arial"/>
          <w:b/>
          <w:sz w:val="28"/>
        </w:rPr>
      </w:pPr>
    </w:p>
    <w:p w14:paraId="3816981E" w14:textId="77777777" w:rsidR="0003377F" w:rsidRPr="00825879" w:rsidRDefault="0003377F" w:rsidP="0057203D">
      <w:pPr>
        <w:ind w:right="-441"/>
        <w:rPr>
          <w:rFonts w:asciiTheme="minorHAnsi" w:hAnsiTheme="minorHAnsi" w:cs="Arial"/>
          <w:bCs/>
          <w:i/>
          <w:iCs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 xml:space="preserve">Technical, Professional or Occupational training to include relevant training, apprenticeships, articles, evening, full time day and day release courses, correspondence courses, company courses. </w:t>
      </w:r>
      <w:r w:rsidR="00ED0F46" w:rsidRPr="00825879">
        <w:rPr>
          <w:rFonts w:asciiTheme="minorHAnsi" w:hAnsiTheme="minorHAnsi" w:cs="Arial"/>
          <w:bCs/>
          <w:i/>
          <w:iCs/>
          <w:sz w:val="22"/>
          <w:szCs w:val="22"/>
        </w:rPr>
        <w:t>P</w:t>
      </w:r>
      <w:r w:rsidRPr="00825879">
        <w:rPr>
          <w:rFonts w:asciiTheme="minorHAnsi" w:hAnsiTheme="minorHAnsi" w:cs="Arial"/>
          <w:bCs/>
          <w:i/>
          <w:iCs/>
          <w:sz w:val="22"/>
          <w:szCs w:val="22"/>
        </w:rPr>
        <w:t>lease attach photocopies of documentary evidence of qualification</w:t>
      </w:r>
      <w:r w:rsidR="00CA6D1E" w:rsidRPr="00825879">
        <w:rPr>
          <w:rFonts w:asciiTheme="minorHAnsi" w:hAnsiTheme="minorHAnsi" w:cs="Arial"/>
          <w:bCs/>
          <w:i/>
          <w:iCs/>
          <w:sz w:val="22"/>
          <w:szCs w:val="22"/>
        </w:rPr>
        <w:t>s</w:t>
      </w:r>
      <w:r w:rsidR="00ED0F46" w:rsidRPr="00825879">
        <w:rPr>
          <w:rFonts w:asciiTheme="minorHAnsi" w:hAnsiTheme="minorHAnsi" w:cs="Arial"/>
          <w:bCs/>
          <w:i/>
          <w:iCs/>
          <w:sz w:val="22"/>
          <w:szCs w:val="22"/>
        </w:rPr>
        <w:t>.</w:t>
      </w:r>
    </w:p>
    <w:p w14:paraId="3816981F" w14:textId="77777777" w:rsidR="00ED0F46" w:rsidRPr="00825879" w:rsidRDefault="00ED0F46" w:rsidP="0003377F">
      <w:pPr>
        <w:rPr>
          <w:rFonts w:asciiTheme="minorHAnsi" w:hAnsiTheme="minorHAnsi" w:cs="Arial"/>
          <w:szCs w:val="24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000" w:firstRow="0" w:lastRow="0" w:firstColumn="0" w:lastColumn="0" w:noHBand="0" w:noVBand="0"/>
      </w:tblPr>
      <w:tblGrid>
        <w:gridCol w:w="2076"/>
        <w:gridCol w:w="2550"/>
        <w:gridCol w:w="3401"/>
        <w:gridCol w:w="3827"/>
        <w:gridCol w:w="1486"/>
        <w:gridCol w:w="1436"/>
      </w:tblGrid>
      <w:tr w:rsidR="006F0D69" w:rsidRPr="00825879" w14:paraId="38169825" w14:textId="77777777" w:rsidTr="006F0D69"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820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Type of Training</w:t>
            </w:r>
          </w:p>
        </w:tc>
        <w:tc>
          <w:tcPr>
            <w:tcW w:w="863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821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Subjects/Skills</w:t>
            </w:r>
          </w:p>
        </w:tc>
        <w:tc>
          <w:tcPr>
            <w:tcW w:w="1151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822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College, Firm,</w:t>
            </w:r>
          </w:p>
        </w:tc>
        <w:tc>
          <w:tcPr>
            <w:tcW w:w="129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823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Qualifications</w:t>
            </w:r>
          </w:p>
        </w:tc>
        <w:tc>
          <w:tcPr>
            <w:tcW w:w="989" w:type="pct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824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Dates</w:t>
            </w:r>
          </w:p>
        </w:tc>
      </w:tr>
      <w:tr w:rsidR="006F0D69" w:rsidRPr="00825879" w14:paraId="3816982B" w14:textId="77777777" w:rsidTr="006F0D69">
        <w:tc>
          <w:tcPr>
            <w:tcW w:w="70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6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86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7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1151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8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Institute</w:t>
            </w:r>
          </w:p>
        </w:tc>
        <w:tc>
          <w:tcPr>
            <w:tcW w:w="129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9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gained</w:t>
            </w:r>
          </w:p>
        </w:tc>
        <w:tc>
          <w:tcPr>
            <w:tcW w:w="989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A" w14:textId="77777777" w:rsidR="006F0D69" w:rsidRPr="00825879" w:rsidRDefault="00C24199" w:rsidP="00C24199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      From               To</w:t>
            </w:r>
          </w:p>
        </w:tc>
      </w:tr>
      <w:tr w:rsidR="006F0D69" w:rsidRPr="00825879" w14:paraId="38169847" w14:textId="77777777" w:rsidTr="006F0D69">
        <w:trPr>
          <w:trHeight w:val="2379"/>
        </w:trPr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C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2D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2E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2F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0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1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2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3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4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5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6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7" w14:textId="77777777" w:rsidR="004839F8" w:rsidRPr="00825879" w:rsidRDefault="004839F8" w:rsidP="00DA7EB0">
            <w:pPr>
              <w:spacing w:before="40"/>
              <w:rPr>
                <w:rFonts w:asciiTheme="minorHAnsi" w:hAnsiTheme="minorHAnsi" w:cs="Arial"/>
                <w:sz w:val="22"/>
              </w:rPr>
            </w:pPr>
          </w:p>
          <w:p w14:paraId="38169838" w14:textId="77777777" w:rsidR="00DA7EB0" w:rsidRPr="00825879" w:rsidRDefault="00DA7EB0" w:rsidP="00DA7EB0">
            <w:pPr>
              <w:spacing w:before="40"/>
              <w:rPr>
                <w:rFonts w:asciiTheme="minorHAnsi" w:hAnsiTheme="minorHAnsi" w:cs="Arial"/>
                <w:sz w:val="22"/>
              </w:rPr>
            </w:pPr>
          </w:p>
          <w:p w14:paraId="38169839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A" w14:textId="77777777" w:rsidR="006F0D69" w:rsidRPr="00825879" w:rsidRDefault="006F0D69" w:rsidP="004839F8">
            <w:pPr>
              <w:spacing w:before="40"/>
              <w:rPr>
                <w:rFonts w:asciiTheme="minorHAnsi" w:hAnsiTheme="minorHAnsi" w:cs="Arial"/>
                <w:sz w:val="22"/>
              </w:rPr>
            </w:pPr>
          </w:p>
          <w:p w14:paraId="3816983B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C" w14:textId="77777777" w:rsidR="00DA7EB0" w:rsidRPr="00825879" w:rsidRDefault="00DA7EB0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D" w14:textId="77777777" w:rsidR="00DA7EB0" w:rsidRPr="00825879" w:rsidRDefault="00DA7EB0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E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F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40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41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8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42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11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43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12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44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8169845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48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8169846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</w:tr>
    </w:tbl>
    <w:p w14:paraId="38169848" w14:textId="77777777" w:rsidR="00137FF8" w:rsidRPr="00F27AF8" w:rsidRDefault="00137FF8" w:rsidP="0003377F">
      <w:pPr>
        <w:rPr>
          <w:rFonts w:ascii="Arial" w:hAnsi="Arial" w:cs="Arial"/>
          <w:sz w:val="28"/>
        </w:rPr>
        <w:sectPr w:rsidR="00137FF8" w:rsidRPr="00F27AF8" w:rsidSect="00137FF8">
          <w:footerReference w:type="default" r:id="rId16"/>
          <w:pgSz w:w="16840" w:h="11907" w:orient="landscape"/>
          <w:pgMar w:top="1009" w:right="1140" w:bottom="1140" w:left="1140" w:header="720" w:footer="720" w:gutter="0"/>
          <w:cols w:space="720"/>
          <w:docGrid w:linePitch="326"/>
        </w:sectPr>
      </w:pPr>
    </w:p>
    <w:p w14:paraId="38169849" w14:textId="77777777" w:rsidR="00920B45" w:rsidRPr="00825879" w:rsidRDefault="00920B45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t>Personal Statement</w:t>
      </w:r>
    </w:p>
    <w:p w14:paraId="07582649" w14:textId="77777777" w:rsidR="00687179" w:rsidRPr="00825879" w:rsidRDefault="00687179" w:rsidP="00687179">
      <w:pPr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>Please use the space below to detail the skills and experience that demonstrate your suitability for the role against the criteria detailed in the person specification.  Please continue on a separate sheet if necessary.</w:t>
      </w:r>
    </w:p>
    <w:tbl>
      <w:tblPr>
        <w:tblpPr w:leftFromText="180" w:rightFromText="180" w:vertAnchor="text" w:horzAnchor="margin" w:tblpY="192"/>
        <w:tblW w:w="101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73"/>
      </w:tblGrid>
      <w:tr w:rsidR="00687179" w:rsidRPr="00F27AF8" w14:paraId="597A3A54" w14:textId="77777777" w:rsidTr="00687179">
        <w:trPr>
          <w:trHeight w:val="602"/>
        </w:trPr>
        <w:tc>
          <w:tcPr>
            <w:tcW w:w="10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B9DBB7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032EE1E9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389D66BC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097B11E5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516A2F45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1A442EE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45A88EA2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6E74C586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10CA9C5F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47DD9133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1A181D35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2A253F44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1F8D257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1AA4E1C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2D8387C7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29FC9DA8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5B3910FE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374DCDBF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3EDADA53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6CF675FF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46199B4B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5F67560D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1A5D0758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DEF6D8B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654A5EA3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11D77B1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1285B166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2DF33F57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67D1C9AA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6326F86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07ED4FAF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3616A48C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1DB35CA3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04F5A186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5E425005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3104AE74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1BA55B6E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31B142C9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785BD8DB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769B4077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3D051FA0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089B037D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3DE17507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0D53643D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533931B4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5434B369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04D3A800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46E0CE35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3953A8A9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</w:tc>
      </w:tr>
    </w:tbl>
    <w:p w14:paraId="3816987E" w14:textId="77777777" w:rsidR="00ED0F46" w:rsidRPr="00825879" w:rsidRDefault="00994C51" w:rsidP="00DA7EB0">
      <w:pPr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b/>
          <w:color w:val="0079BC"/>
          <w:sz w:val="28"/>
          <w:szCs w:val="28"/>
        </w:rPr>
        <w:t>Referees</w:t>
      </w:r>
      <w:r w:rsidR="00FC321F" w:rsidRPr="00825879">
        <w:rPr>
          <w:rFonts w:asciiTheme="minorHAnsi" w:hAnsiTheme="minorHAnsi" w:cs="Arial"/>
          <w:b/>
          <w:color w:val="0079BC"/>
          <w:sz w:val="28"/>
          <w:szCs w:val="28"/>
        </w:rPr>
        <w:t xml:space="preserve"> </w:t>
      </w:r>
      <w:r w:rsidR="00FC321F" w:rsidRPr="00825879">
        <w:rPr>
          <w:rFonts w:asciiTheme="minorHAnsi" w:hAnsiTheme="minorHAnsi" w:cs="Arial"/>
          <w:sz w:val="22"/>
          <w:szCs w:val="22"/>
        </w:rPr>
        <w:t>(These should not be family members)</w:t>
      </w:r>
    </w:p>
    <w:p w14:paraId="3816987F" w14:textId="77777777" w:rsidR="00994C51" w:rsidRPr="00825879" w:rsidRDefault="00994C51" w:rsidP="0057203D">
      <w:pPr>
        <w:tabs>
          <w:tab w:val="left" w:pos="9630"/>
        </w:tabs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>Please give the names of two persons to whom reference may be made.  One of these referees must be your current</w:t>
      </w:r>
      <w:r w:rsidR="00920B45" w:rsidRPr="00825879">
        <w:rPr>
          <w:rFonts w:asciiTheme="minorHAnsi" w:hAnsiTheme="minorHAnsi" w:cs="Arial"/>
          <w:sz w:val="22"/>
          <w:szCs w:val="22"/>
        </w:rPr>
        <w:t>, or most recent,</w:t>
      </w:r>
      <w:r w:rsidRPr="00825879">
        <w:rPr>
          <w:rFonts w:asciiTheme="minorHAnsi" w:hAnsiTheme="minorHAnsi" w:cs="Arial"/>
          <w:sz w:val="22"/>
          <w:szCs w:val="22"/>
        </w:rPr>
        <w:t xml:space="preserve"> employer. We will not seek further permission from you to approach your referees unless you indicate otherwise. </w:t>
      </w:r>
    </w:p>
    <w:tbl>
      <w:tblPr>
        <w:tblW w:w="10188" w:type="dxa"/>
        <w:tblLayout w:type="fixed"/>
        <w:tblLook w:val="0000" w:firstRow="0" w:lastRow="0" w:firstColumn="0" w:lastColumn="0" w:noHBand="0" w:noVBand="0"/>
      </w:tblPr>
      <w:tblGrid>
        <w:gridCol w:w="4968"/>
        <w:gridCol w:w="5220"/>
      </w:tblGrid>
      <w:tr w:rsidR="00994C51" w:rsidRPr="00825879" w14:paraId="38169891" w14:textId="77777777" w:rsidTr="006805E0">
        <w:trPr>
          <w:trHeight w:val="2971"/>
        </w:trPr>
        <w:tc>
          <w:tcPr>
            <w:tcW w:w="4968" w:type="dxa"/>
          </w:tcPr>
          <w:p w14:paraId="38169881" w14:textId="77777777" w:rsidR="00994C51" w:rsidRPr="00825879" w:rsidRDefault="00994C51" w:rsidP="00EE43AF">
            <w:pPr>
              <w:tabs>
                <w:tab w:val="right" w:leader="dot" w:pos="4680"/>
              </w:tabs>
              <w:spacing w:before="2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Name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2" w14:textId="77777777" w:rsidR="00994C51" w:rsidRPr="00825879" w:rsidRDefault="00994C51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Occupation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3" w14:textId="77777777" w:rsidR="00994C51" w:rsidRPr="00825879" w:rsidRDefault="00994C51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Address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4" w14:textId="77777777" w:rsidR="00EE43AF" w:rsidRPr="00825879" w:rsidRDefault="00EE43AF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7" w14:textId="77777777" w:rsidR="00994C51" w:rsidRPr="00825879" w:rsidRDefault="00994C51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Tel.</w:t>
            </w:r>
            <w:r w:rsidR="00136C1C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Pr="00825879">
              <w:rPr>
                <w:rFonts w:asciiTheme="minorHAnsi" w:hAnsiTheme="minorHAnsi" w:cs="Arial"/>
                <w:sz w:val="22"/>
                <w:szCs w:val="22"/>
              </w:rPr>
              <w:t>No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8" w14:textId="77777777" w:rsidR="00994C51" w:rsidRPr="00825879" w:rsidRDefault="00994C51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Email Address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</w:tc>
        <w:tc>
          <w:tcPr>
            <w:tcW w:w="5220" w:type="dxa"/>
          </w:tcPr>
          <w:p w14:paraId="38169889" w14:textId="77777777" w:rsidR="00994C51" w:rsidRPr="00825879" w:rsidRDefault="00994C51" w:rsidP="00EE43AF">
            <w:pPr>
              <w:tabs>
                <w:tab w:val="right" w:leader="dot" w:pos="5004"/>
              </w:tabs>
              <w:spacing w:before="2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Name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A" w14:textId="77777777" w:rsidR="003940F3" w:rsidRPr="00825879" w:rsidRDefault="00994C51" w:rsidP="00EE43AF">
            <w:pPr>
              <w:tabs>
                <w:tab w:val="right" w:leader="dot" w:pos="5004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Occupation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B" w14:textId="77777777" w:rsidR="00994C51" w:rsidRPr="00825879" w:rsidRDefault="00994C51" w:rsidP="00EE43AF">
            <w:pPr>
              <w:tabs>
                <w:tab w:val="right" w:leader="dot" w:pos="5004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Address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E" w14:textId="77777777" w:rsidR="00EE43AF" w:rsidRPr="00825879" w:rsidRDefault="00EE43AF" w:rsidP="00EE43AF">
            <w:pPr>
              <w:tabs>
                <w:tab w:val="right" w:leader="dot" w:pos="5004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F" w14:textId="77777777" w:rsidR="00994C51" w:rsidRPr="00825879" w:rsidRDefault="00994C51" w:rsidP="00EE43AF">
            <w:pPr>
              <w:tabs>
                <w:tab w:val="right" w:leader="dot" w:pos="5004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Tel. No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90" w14:textId="77777777" w:rsidR="00994C51" w:rsidRPr="00825879" w:rsidRDefault="00994C51" w:rsidP="00EE43AF">
            <w:pPr>
              <w:tabs>
                <w:tab w:val="right" w:leader="dot" w:pos="5004"/>
              </w:tabs>
              <w:spacing w:before="4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Email Address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</w:tc>
      </w:tr>
    </w:tbl>
    <w:p w14:paraId="38169893" w14:textId="77777777" w:rsidR="00814959" w:rsidRPr="00825879" w:rsidRDefault="00814959" w:rsidP="00136C1C">
      <w:pPr>
        <w:rPr>
          <w:rFonts w:asciiTheme="minorHAnsi" w:hAnsiTheme="minorHAnsi" w:cs="Arial"/>
          <w:b/>
          <w:color w:val="0079BC"/>
          <w:sz w:val="28"/>
          <w:szCs w:val="28"/>
        </w:rPr>
      </w:pPr>
      <w:r w:rsidRPr="00825879">
        <w:rPr>
          <w:rFonts w:asciiTheme="minorHAnsi" w:hAnsiTheme="minorHAnsi" w:cs="Arial"/>
          <w:b/>
          <w:color w:val="0079BC"/>
          <w:sz w:val="28"/>
          <w:szCs w:val="28"/>
        </w:rPr>
        <w:t>Personal Relationships</w:t>
      </w:r>
    </w:p>
    <w:p w14:paraId="38169894" w14:textId="77777777" w:rsidR="00814959" w:rsidRPr="006805E0" w:rsidRDefault="00814959" w:rsidP="00136C1C">
      <w:pPr>
        <w:rPr>
          <w:rFonts w:ascii="Arial" w:hAnsi="Arial" w:cs="Arial"/>
          <w:sz w:val="16"/>
          <w:szCs w:val="16"/>
        </w:rPr>
      </w:pPr>
    </w:p>
    <w:tbl>
      <w:tblPr>
        <w:tblW w:w="10188" w:type="dxa"/>
        <w:tblLook w:val="01E0" w:firstRow="1" w:lastRow="1" w:firstColumn="1" w:lastColumn="1" w:noHBand="0" w:noVBand="0"/>
      </w:tblPr>
      <w:tblGrid>
        <w:gridCol w:w="7038"/>
        <w:gridCol w:w="900"/>
        <w:gridCol w:w="630"/>
        <w:gridCol w:w="990"/>
        <w:gridCol w:w="630"/>
      </w:tblGrid>
      <w:tr w:rsidR="00F84E01" w:rsidRPr="00825879" w14:paraId="3816989A" w14:textId="77777777" w:rsidTr="00FA3962">
        <w:trPr>
          <w:trHeight w:val="432"/>
        </w:trPr>
        <w:tc>
          <w:tcPr>
            <w:tcW w:w="7038" w:type="dxa"/>
            <w:vAlign w:val="center"/>
          </w:tcPr>
          <w:p w14:paraId="38169895" w14:textId="77777777" w:rsidR="00F84E01" w:rsidRPr="00825879" w:rsidRDefault="00F84E01" w:rsidP="006B78E4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Are you related to, or do you have a close personal relationship</w:t>
            </w:r>
            <w:r w:rsidR="00D911B2" w:rsidRPr="00825879">
              <w:rPr>
                <w:rFonts w:asciiTheme="minorHAnsi" w:hAnsiTheme="minorHAnsi" w:cs="Arial"/>
                <w:sz w:val="22"/>
                <w:szCs w:val="22"/>
              </w:rPr>
              <w:t xml:space="preserve"> w</w:t>
            </w: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ith, any existing member of staff or local governing body member within United </w:t>
            </w:r>
            <w:r w:rsidR="006B78E4">
              <w:rPr>
                <w:rFonts w:asciiTheme="minorHAnsi" w:hAnsiTheme="minorHAnsi" w:cs="Arial"/>
                <w:sz w:val="22"/>
                <w:szCs w:val="22"/>
              </w:rPr>
              <w:t>Learning</w:t>
            </w:r>
            <w:r w:rsidRPr="00825879">
              <w:rPr>
                <w:rFonts w:asciiTheme="minorHAnsi" w:hAnsiTheme="minorHAnsi" w:cs="Arial"/>
                <w:sz w:val="22"/>
                <w:szCs w:val="22"/>
              </w:rPr>
              <w:t>?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vAlign w:val="center"/>
          </w:tcPr>
          <w:p w14:paraId="38169896" w14:textId="77777777" w:rsidR="00F84E01" w:rsidRPr="00825879" w:rsidRDefault="00F84E01" w:rsidP="00A3722B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Yes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69897" w14:textId="77777777" w:rsidR="00F84E01" w:rsidRPr="00825879" w:rsidRDefault="00F84E01" w:rsidP="00A3722B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169898" w14:textId="77777777" w:rsidR="00F84E01" w:rsidRPr="00825879" w:rsidRDefault="00F84E01" w:rsidP="00FA3962">
            <w:pPr>
              <w:ind w:left="134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  No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69899" w14:textId="77777777" w:rsidR="00F84E01" w:rsidRPr="00825879" w:rsidRDefault="00F84E01" w:rsidP="00A3722B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3816989B" w14:textId="77777777" w:rsidR="00814959" w:rsidRPr="006805E0" w:rsidRDefault="00814959" w:rsidP="00136C1C">
      <w:pPr>
        <w:rPr>
          <w:rFonts w:asciiTheme="minorHAnsi" w:hAnsiTheme="minorHAnsi" w:cs="Arial"/>
          <w:sz w:val="16"/>
          <w:szCs w:val="16"/>
        </w:rPr>
      </w:pPr>
    </w:p>
    <w:tbl>
      <w:tblPr>
        <w:tblW w:w="10188" w:type="dxa"/>
        <w:tblLayout w:type="fixed"/>
        <w:tblLook w:val="0000" w:firstRow="0" w:lastRow="0" w:firstColumn="0" w:lastColumn="0" w:noHBand="0" w:noVBand="0"/>
      </w:tblPr>
      <w:tblGrid>
        <w:gridCol w:w="4608"/>
        <w:gridCol w:w="5580"/>
      </w:tblGrid>
      <w:tr w:rsidR="00F84E01" w:rsidRPr="00825879" w14:paraId="3816989E" w14:textId="77777777" w:rsidTr="006805E0">
        <w:trPr>
          <w:trHeight w:val="506"/>
        </w:trPr>
        <w:tc>
          <w:tcPr>
            <w:tcW w:w="4608" w:type="dxa"/>
            <w:tcBorders>
              <w:right w:val="single" w:sz="6" w:space="0" w:color="auto"/>
            </w:tcBorders>
            <w:vAlign w:val="center"/>
          </w:tcPr>
          <w:p w14:paraId="3816989C" w14:textId="77777777" w:rsidR="00F84E01" w:rsidRPr="00825879" w:rsidRDefault="00F84E01" w:rsidP="00A3722B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If yes, please state their name and position 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16989D" w14:textId="77777777" w:rsidR="00F84E01" w:rsidRPr="00825879" w:rsidRDefault="00F84E01" w:rsidP="00A3722B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674030BD" w14:textId="77777777" w:rsidR="006805E0" w:rsidRDefault="006805E0" w:rsidP="00136C1C">
      <w:pPr>
        <w:rPr>
          <w:rFonts w:asciiTheme="minorHAnsi" w:hAnsiTheme="minorHAnsi" w:cs="Arial"/>
          <w:b/>
          <w:color w:val="0079BC"/>
          <w:sz w:val="28"/>
          <w:szCs w:val="28"/>
        </w:rPr>
      </w:pPr>
    </w:p>
    <w:p w14:paraId="3816989F" w14:textId="249A9E39" w:rsidR="00F84E01" w:rsidRPr="006805E0" w:rsidRDefault="006805E0" w:rsidP="00136C1C">
      <w:pPr>
        <w:rPr>
          <w:rFonts w:asciiTheme="minorHAnsi" w:hAnsiTheme="minorHAnsi" w:cs="Arial"/>
          <w:b/>
          <w:color w:val="0079BC"/>
          <w:sz w:val="28"/>
          <w:szCs w:val="28"/>
        </w:rPr>
      </w:pPr>
      <w:r w:rsidRPr="006805E0">
        <w:rPr>
          <w:rFonts w:asciiTheme="minorHAnsi" w:hAnsiTheme="minorHAnsi" w:cs="Arial"/>
          <w:b/>
          <w:color w:val="0079BC"/>
          <w:sz w:val="28"/>
          <w:szCs w:val="28"/>
        </w:rPr>
        <w:t>Employee Referral</w:t>
      </w:r>
    </w:p>
    <w:tbl>
      <w:tblPr>
        <w:tblW w:w="10188" w:type="dxa"/>
        <w:tblLook w:val="01E0" w:firstRow="1" w:lastRow="1" w:firstColumn="1" w:lastColumn="1" w:noHBand="0" w:noVBand="0"/>
      </w:tblPr>
      <w:tblGrid>
        <w:gridCol w:w="7038"/>
        <w:gridCol w:w="900"/>
        <w:gridCol w:w="630"/>
        <w:gridCol w:w="990"/>
        <w:gridCol w:w="630"/>
      </w:tblGrid>
      <w:tr w:rsidR="006805E0" w:rsidRPr="00825879" w14:paraId="474B2FE5" w14:textId="77777777" w:rsidTr="00FD6464">
        <w:trPr>
          <w:trHeight w:val="432"/>
        </w:trPr>
        <w:tc>
          <w:tcPr>
            <w:tcW w:w="7038" w:type="dxa"/>
            <w:vAlign w:val="center"/>
          </w:tcPr>
          <w:p w14:paraId="047AF2BF" w14:textId="649770DB" w:rsidR="006805E0" w:rsidRPr="00825879" w:rsidRDefault="006805E0" w:rsidP="00FD6464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805E0">
              <w:rPr>
                <w:rFonts w:asciiTheme="minorHAnsi" w:hAnsiTheme="minorHAnsi" w:cs="Arial"/>
                <w:sz w:val="22"/>
                <w:szCs w:val="22"/>
              </w:rPr>
              <w:t>Have you been referred by a United Learning employee?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vAlign w:val="center"/>
          </w:tcPr>
          <w:p w14:paraId="7BBF3E48" w14:textId="77777777" w:rsidR="006805E0" w:rsidRPr="00825879" w:rsidRDefault="006805E0" w:rsidP="00FD6464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Yes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5597F" w14:textId="77777777" w:rsidR="006805E0" w:rsidRPr="00825879" w:rsidRDefault="006805E0" w:rsidP="00FD6464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075B65" w14:textId="77777777" w:rsidR="006805E0" w:rsidRPr="00825879" w:rsidRDefault="006805E0" w:rsidP="00FD6464">
            <w:pPr>
              <w:ind w:left="134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  No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9E7B6" w14:textId="77777777" w:rsidR="006805E0" w:rsidRPr="00825879" w:rsidRDefault="006805E0" w:rsidP="00FD6464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6113966D" w14:textId="057954B1" w:rsidR="006805E0" w:rsidRPr="006805E0" w:rsidRDefault="006805E0" w:rsidP="00136C1C">
      <w:pPr>
        <w:rPr>
          <w:rFonts w:asciiTheme="minorHAnsi" w:hAnsiTheme="minorHAnsi" w:cs="Arial"/>
          <w:b/>
          <w:color w:val="0079BC"/>
          <w:sz w:val="16"/>
          <w:szCs w:val="16"/>
        </w:rPr>
      </w:pPr>
    </w:p>
    <w:tbl>
      <w:tblPr>
        <w:tblW w:w="10188" w:type="dxa"/>
        <w:tblLayout w:type="fixed"/>
        <w:tblLook w:val="0000" w:firstRow="0" w:lastRow="0" w:firstColumn="0" w:lastColumn="0" w:noHBand="0" w:noVBand="0"/>
      </w:tblPr>
      <w:tblGrid>
        <w:gridCol w:w="4608"/>
        <w:gridCol w:w="5580"/>
      </w:tblGrid>
      <w:tr w:rsidR="006805E0" w:rsidRPr="00825879" w14:paraId="40440E30" w14:textId="77777777" w:rsidTr="00FD6464">
        <w:trPr>
          <w:trHeight w:val="506"/>
        </w:trPr>
        <w:tc>
          <w:tcPr>
            <w:tcW w:w="4608" w:type="dxa"/>
            <w:tcBorders>
              <w:right w:val="single" w:sz="6" w:space="0" w:color="auto"/>
            </w:tcBorders>
            <w:vAlign w:val="center"/>
          </w:tcPr>
          <w:p w14:paraId="43A5765E" w14:textId="3FC6D1BD" w:rsidR="006805E0" w:rsidRPr="00825879" w:rsidRDefault="006805E0" w:rsidP="00FD6464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If </w:t>
            </w:r>
            <w:r>
              <w:rPr>
                <w:rFonts w:asciiTheme="minorHAnsi" w:hAnsiTheme="minorHAnsi" w:cs="Arial"/>
                <w:sz w:val="22"/>
                <w:szCs w:val="22"/>
              </w:rPr>
              <w:t>yes, please state their name,</w:t>
            </w: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 position</w:t>
            </w:r>
            <w:r w:rsidR="00086A35">
              <w:rPr>
                <w:rFonts w:asciiTheme="minorHAnsi" w:hAnsiTheme="minorHAnsi" w:cs="Arial"/>
                <w:sz w:val="22"/>
                <w:szCs w:val="22"/>
              </w:rPr>
              <w:t xml:space="preserve"> and school/location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BABF27" w14:textId="77777777" w:rsidR="006805E0" w:rsidRPr="00825879" w:rsidRDefault="006805E0" w:rsidP="00FD6464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55001018" w14:textId="4140ED1D" w:rsidR="006805E0" w:rsidRPr="006805E0" w:rsidRDefault="006805E0" w:rsidP="00136C1C">
      <w:pPr>
        <w:rPr>
          <w:rFonts w:asciiTheme="minorHAnsi" w:hAnsiTheme="minorHAnsi" w:cs="Arial"/>
          <w:b/>
          <w:color w:val="0079BC"/>
          <w:sz w:val="16"/>
          <w:szCs w:val="16"/>
        </w:rPr>
      </w:pPr>
    </w:p>
    <w:p w14:paraId="381698A0" w14:textId="77777777" w:rsidR="00136C1C" w:rsidRPr="00825879" w:rsidRDefault="00136C1C" w:rsidP="00136C1C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t>Declaration</w:t>
      </w:r>
    </w:p>
    <w:p w14:paraId="381698A1" w14:textId="77777777" w:rsidR="00F84E01" w:rsidRPr="00F27AF8" w:rsidRDefault="00F84E01" w:rsidP="00EA3546">
      <w:pPr>
        <w:ind w:right="-441"/>
        <w:jc w:val="both"/>
        <w:rPr>
          <w:rFonts w:ascii="Arial" w:hAnsi="Arial" w:cs="Arial"/>
          <w:sz w:val="22"/>
          <w:szCs w:val="22"/>
        </w:rPr>
      </w:pPr>
    </w:p>
    <w:p w14:paraId="381698A2" w14:textId="77777777" w:rsidR="0057203D" w:rsidRPr="00825879" w:rsidRDefault="0057203D" w:rsidP="00EA3546">
      <w:pPr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>I declare that all information provided by me as part of this application is true and complete to the best of my knowledge and belief.  I understand that either withholding or giving false information will disqualify my application, or, if discovered after appointment, may be regarded as grounds for dismissal.</w:t>
      </w:r>
    </w:p>
    <w:p w14:paraId="381698A3" w14:textId="77777777" w:rsidR="00EA3546" w:rsidRPr="00825879" w:rsidRDefault="00EA3546" w:rsidP="0057203D">
      <w:pPr>
        <w:jc w:val="both"/>
        <w:rPr>
          <w:rFonts w:asciiTheme="minorHAnsi" w:hAnsiTheme="minorHAnsi" w:cs="Arial"/>
          <w:sz w:val="22"/>
          <w:szCs w:val="22"/>
        </w:rPr>
      </w:pPr>
    </w:p>
    <w:p w14:paraId="381698A4" w14:textId="77777777" w:rsidR="00EA3546" w:rsidRPr="00825879" w:rsidRDefault="00EA3546" w:rsidP="00EA3546">
      <w:pPr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 xml:space="preserve">I understand that, if offered this post, the appointment will be subject to a </w:t>
      </w:r>
      <w:r w:rsidR="006B78E4">
        <w:rPr>
          <w:rFonts w:asciiTheme="minorHAnsi" w:hAnsiTheme="minorHAnsi" w:cs="Arial"/>
          <w:sz w:val="22"/>
          <w:szCs w:val="22"/>
        </w:rPr>
        <w:t>DBS check</w:t>
      </w:r>
      <w:r w:rsidRPr="00825879">
        <w:rPr>
          <w:rFonts w:asciiTheme="minorHAnsi" w:hAnsiTheme="minorHAnsi" w:cs="Arial"/>
          <w:sz w:val="22"/>
          <w:szCs w:val="22"/>
        </w:rPr>
        <w:t xml:space="preserve">, medical clearance and employment references, all of which are satisfactory to </w:t>
      </w:r>
      <w:r w:rsidR="006B78E4">
        <w:rPr>
          <w:rFonts w:asciiTheme="minorHAnsi" w:hAnsiTheme="minorHAnsi" w:cs="Arial"/>
          <w:sz w:val="22"/>
          <w:szCs w:val="22"/>
        </w:rPr>
        <w:t>United Learning</w:t>
      </w:r>
      <w:r w:rsidRPr="00825879">
        <w:rPr>
          <w:rFonts w:asciiTheme="minorHAnsi" w:hAnsiTheme="minorHAnsi" w:cs="Arial"/>
          <w:sz w:val="22"/>
          <w:szCs w:val="22"/>
        </w:rPr>
        <w:t>.</w:t>
      </w:r>
    </w:p>
    <w:p w14:paraId="381698A5" w14:textId="77777777" w:rsidR="00136C1C" w:rsidRPr="00825879" w:rsidRDefault="00136C1C" w:rsidP="00136C1C">
      <w:pPr>
        <w:rPr>
          <w:rFonts w:asciiTheme="minorHAnsi" w:hAnsiTheme="minorHAnsi" w:cs="Arial"/>
        </w:rPr>
      </w:pPr>
    </w:p>
    <w:tbl>
      <w:tblPr>
        <w:tblW w:w="10188" w:type="dxa"/>
        <w:tblLayout w:type="fixed"/>
        <w:tblLook w:val="0000" w:firstRow="0" w:lastRow="0" w:firstColumn="0" w:lastColumn="0" w:noHBand="0" w:noVBand="0"/>
      </w:tblPr>
      <w:tblGrid>
        <w:gridCol w:w="7939"/>
        <w:gridCol w:w="2249"/>
      </w:tblGrid>
      <w:tr w:rsidR="00136C1C" w:rsidRPr="00825879" w14:paraId="381698A8" w14:textId="77777777">
        <w:trPr>
          <w:trHeight w:val="720"/>
        </w:trPr>
        <w:tc>
          <w:tcPr>
            <w:tcW w:w="79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1698A6" w14:textId="77777777" w:rsidR="00136C1C" w:rsidRPr="00825879" w:rsidRDefault="00136C1C" w:rsidP="009A5D35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Signature of Applicant: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1698A7" w14:textId="77777777" w:rsidR="00136C1C" w:rsidRPr="00825879" w:rsidRDefault="00136C1C" w:rsidP="009A5D35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Date:</w:t>
            </w:r>
          </w:p>
        </w:tc>
      </w:tr>
    </w:tbl>
    <w:p w14:paraId="381698A9" w14:textId="77777777" w:rsidR="001A3B8D" w:rsidRPr="00825879" w:rsidRDefault="001A3B8D" w:rsidP="00136C1C">
      <w:pPr>
        <w:rPr>
          <w:rFonts w:asciiTheme="minorHAnsi" w:hAnsiTheme="minorHAnsi" w:cs="Arial"/>
          <w:b/>
          <w:sz w:val="20"/>
        </w:rPr>
      </w:pPr>
    </w:p>
    <w:p w14:paraId="381698AA" w14:textId="77777777" w:rsidR="003041DC" w:rsidRPr="00825879" w:rsidRDefault="0057203D" w:rsidP="00136C1C">
      <w:pPr>
        <w:rPr>
          <w:rFonts w:asciiTheme="minorHAnsi" w:hAnsiTheme="minorHAnsi" w:cs="Arial"/>
          <w:b/>
          <w:sz w:val="20"/>
        </w:rPr>
      </w:pPr>
      <w:r w:rsidRPr="00825879">
        <w:rPr>
          <w:rFonts w:asciiTheme="minorHAnsi" w:hAnsiTheme="minorHAnsi" w:cs="Arial"/>
          <w:b/>
          <w:sz w:val="20"/>
        </w:rPr>
        <w:t>F</w:t>
      </w:r>
      <w:r w:rsidR="003041DC" w:rsidRPr="00825879">
        <w:rPr>
          <w:rFonts w:asciiTheme="minorHAnsi" w:hAnsiTheme="minorHAnsi" w:cs="Arial"/>
          <w:b/>
          <w:sz w:val="20"/>
        </w:rPr>
        <w:t>or Internal Use Only</w:t>
      </w:r>
    </w:p>
    <w:p w14:paraId="381698AB" w14:textId="77777777" w:rsidR="003041DC" w:rsidRPr="00825879" w:rsidRDefault="003041DC" w:rsidP="00136C1C">
      <w:pPr>
        <w:rPr>
          <w:rFonts w:asciiTheme="minorHAnsi" w:hAnsiTheme="minorHAnsi" w:cs="Arial"/>
          <w:sz w:val="16"/>
          <w:szCs w:val="16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8"/>
        <w:gridCol w:w="1900"/>
        <w:gridCol w:w="2340"/>
        <w:gridCol w:w="3510"/>
      </w:tblGrid>
      <w:tr w:rsidR="003041DC" w:rsidRPr="00825879" w14:paraId="381698B0" w14:textId="77777777" w:rsidTr="00FA3962">
        <w:trPr>
          <w:trHeight w:val="360"/>
        </w:trPr>
        <w:tc>
          <w:tcPr>
            <w:tcW w:w="2438" w:type="dxa"/>
            <w:vAlign w:val="center"/>
          </w:tcPr>
          <w:p w14:paraId="381698AC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Shortlisted</w:t>
            </w:r>
            <w:r w:rsidR="00057C63" w:rsidRPr="00825879">
              <w:rPr>
                <w:rFonts w:asciiTheme="minorHAnsi" w:hAnsiTheme="minorHAnsi" w:cs="Arial"/>
                <w:sz w:val="20"/>
              </w:rPr>
              <w:t>:</w:t>
            </w:r>
          </w:p>
        </w:tc>
        <w:tc>
          <w:tcPr>
            <w:tcW w:w="1900" w:type="dxa"/>
            <w:vAlign w:val="center"/>
          </w:tcPr>
          <w:p w14:paraId="381698AD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Yes / No</w:t>
            </w:r>
          </w:p>
        </w:tc>
        <w:tc>
          <w:tcPr>
            <w:tcW w:w="2340" w:type="dxa"/>
            <w:vAlign w:val="center"/>
          </w:tcPr>
          <w:p w14:paraId="381698AE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Shortlister Signature:</w:t>
            </w:r>
          </w:p>
        </w:tc>
        <w:tc>
          <w:tcPr>
            <w:tcW w:w="3510" w:type="dxa"/>
            <w:vAlign w:val="center"/>
          </w:tcPr>
          <w:p w14:paraId="381698AF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________________________</w:t>
            </w:r>
            <w:r w:rsidR="003940F3" w:rsidRPr="00825879">
              <w:rPr>
                <w:rFonts w:asciiTheme="minorHAnsi" w:hAnsiTheme="minorHAnsi" w:cs="Arial"/>
                <w:sz w:val="20"/>
              </w:rPr>
              <w:t>___</w:t>
            </w:r>
            <w:r w:rsidRPr="00825879">
              <w:rPr>
                <w:rFonts w:asciiTheme="minorHAnsi" w:hAnsiTheme="minorHAnsi" w:cs="Arial"/>
                <w:sz w:val="20"/>
              </w:rPr>
              <w:t>_</w:t>
            </w:r>
          </w:p>
        </w:tc>
      </w:tr>
      <w:tr w:rsidR="003041DC" w:rsidRPr="00825879" w14:paraId="381698B5" w14:textId="77777777" w:rsidTr="00FA3962">
        <w:trPr>
          <w:trHeight w:val="360"/>
        </w:trPr>
        <w:tc>
          <w:tcPr>
            <w:tcW w:w="2438" w:type="dxa"/>
            <w:vAlign w:val="center"/>
          </w:tcPr>
          <w:p w14:paraId="381698B1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Selection Date:</w:t>
            </w:r>
          </w:p>
        </w:tc>
        <w:tc>
          <w:tcPr>
            <w:tcW w:w="1900" w:type="dxa"/>
            <w:vAlign w:val="center"/>
          </w:tcPr>
          <w:p w14:paraId="381698B2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_______</w:t>
            </w:r>
            <w:r w:rsidR="003940F3" w:rsidRPr="00825879">
              <w:rPr>
                <w:rFonts w:asciiTheme="minorHAnsi" w:hAnsiTheme="minorHAnsi" w:cs="Arial"/>
                <w:sz w:val="20"/>
              </w:rPr>
              <w:t>___</w:t>
            </w:r>
            <w:r w:rsidRPr="00825879">
              <w:rPr>
                <w:rFonts w:asciiTheme="minorHAnsi" w:hAnsiTheme="minorHAnsi" w:cs="Arial"/>
                <w:sz w:val="20"/>
              </w:rPr>
              <w:t>_____</w:t>
            </w:r>
          </w:p>
        </w:tc>
        <w:tc>
          <w:tcPr>
            <w:tcW w:w="2340" w:type="dxa"/>
            <w:vAlign w:val="center"/>
          </w:tcPr>
          <w:p w14:paraId="381698B3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Invitation Sent:</w:t>
            </w:r>
          </w:p>
        </w:tc>
        <w:tc>
          <w:tcPr>
            <w:tcW w:w="3510" w:type="dxa"/>
            <w:vAlign w:val="center"/>
          </w:tcPr>
          <w:p w14:paraId="381698B4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_____________</w:t>
            </w:r>
            <w:r w:rsidR="003940F3" w:rsidRPr="00825879">
              <w:rPr>
                <w:rFonts w:asciiTheme="minorHAnsi" w:hAnsiTheme="minorHAnsi" w:cs="Arial"/>
                <w:sz w:val="20"/>
              </w:rPr>
              <w:t>____</w:t>
            </w:r>
          </w:p>
        </w:tc>
      </w:tr>
      <w:tr w:rsidR="003041DC" w:rsidRPr="00825879" w14:paraId="381698BA" w14:textId="77777777" w:rsidTr="00FA3962">
        <w:trPr>
          <w:trHeight w:val="360"/>
        </w:trPr>
        <w:tc>
          <w:tcPr>
            <w:tcW w:w="2438" w:type="dxa"/>
            <w:vAlign w:val="center"/>
          </w:tcPr>
          <w:p w14:paraId="381698B6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Offered Appointment:</w:t>
            </w:r>
          </w:p>
        </w:tc>
        <w:tc>
          <w:tcPr>
            <w:tcW w:w="1900" w:type="dxa"/>
            <w:vAlign w:val="center"/>
          </w:tcPr>
          <w:p w14:paraId="381698B7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Yes / No</w:t>
            </w:r>
          </w:p>
        </w:tc>
        <w:tc>
          <w:tcPr>
            <w:tcW w:w="2340" w:type="dxa"/>
            <w:vAlign w:val="center"/>
          </w:tcPr>
          <w:p w14:paraId="381698B8" w14:textId="77777777" w:rsidR="003041DC" w:rsidRPr="00825879" w:rsidRDefault="0057203D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 xml:space="preserve">Interviewer </w:t>
            </w:r>
            <w:r w:rsidR="003041DC" w:rsidRPr="00825879">
              <w:rPr>
                <w:rFonts w:asciiTheme="minorHAnsi" w:hAnsiTheme="minorHAnsi" w:cs="Arial"/>
                <w:sz w:val="20"/>
              </w:rPr>
              <w:t>Signature:</w:t>
            </w:r>
          </w:p>
        </w:tc>
        <w:tc>
          <w:tcPr>
            <w:tcW w:w="3510" w:type="dxa"/>
            <w:vAlign w:val="center"/>
          </w:tcPr>
          <w:p w14:paraId="381698B9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_________________</w:t>
            </w:r>
            <w:r w:rsidR="003940F3" w:rsidRPr="00825879">
              <w:rPr>
                <w:rFonts w:asciiTheme="minorHAnsi" w:hAnsiTheme="minorHAnsi" w:cs="Arial"/>
                <w:sz w:val="20"/>
              </w:rPr>
              <w:t>___</w:t>
            </w:r>
            <w:r w:rsidRPr="00825879">
              <w:rPr>
                <w:rFonts w:asciiTheme="minorHAnsi" w:hAnsiTheme="minorHAnsi" w:cs="Arial"/>
                <w:sz w:val="20"/>
              </w:rPr>
              <w:t>________</w:t>
            </w:r>
          </w:p>
        </w:tc>
      </w:tr>
    </w:tbl>
    <w:p w14:paraId="381698BB" w14:textId="77777777" w:rsidR="003D0C58" w:rsidRPr="00F27AF8" w:rsidRDefault="003D0C58" w:rsidP="00687179">
      <w:pPr>
        <w:rPr>
          <w:rFonts w:ascii="Arial" w:hAnsi="Arial" w:cs="Arial"/>
        </w:rPr>
      </w:pPr>
    </w:p>
    <w:sectPr w:rsidR="003D0C58" w:rsidRPr="00F27AF8" w:rsidSect="00372240">
      <w:footerReference w:type="default" r:id="rId17"/>
      <w:footerReference w:type="first" r:id="rId18"/>
      <w:pgSz w:w="11907" w:h="16840"/>
      <w:pgMar w:top="1140" w:right="1140" w:bottom="1140" w:left="1009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1698C0" w14:textId="77777777" w:rsidR="003968BD" w:rsidRDefault="003968BD">
      <w:r>
        <w:separator/>
      </w:r>
    </w:p>
  </w:endnote>
  <w:endnote w:type="continuationSeparator" w:id="0">
    <w:p w14:paraId="381698C1" w14:textId="77777777" w:rsidR="003968BD" w:rsidRDefault="00396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698C2" w14:textId="77777777" w:rsidR="005711FF" w:rsidRDefault="005711FF">
    <w:pPr>
      <w:pStyle w:val="Footer"/>
    </w:pPr>
  </w:p>
  <w:p w14:paraId="381698C3" w14:textId="77777777" w:rsidR="004839F8" w:rsidRDefault="004839F8">
    <w:pPr>
      <w:pStyle w:val="Footer"/>
    </w:pPr>
  </w:p>
  <w:p w14:paraId="381698C4" w14:textId="77777777" w:rsidR="004F1B03" w:rsidRDefault="00A146C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381698CB" wp14:editId="381698CC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10691495" cy="1083310"/>
          <wp:effectExtent l="19050" t="0" r="0" b="0"/>
          <wp:wrapTight wrapText="bothSides">
            <wp:wrapPolygon edited="0">
              <wp:start x="-38" y="0"/>
              <wp:lineTo x="-38" y="21271"/>
              <wp:lineTo x="21591" y="21271"/>
              <wp:lineTo x="21591" y="0"/>
              <wp:lineTo x="-38" y="0"/>
            </wp:wrapPolygon>
          </wp:wrapTight>
          <wp:docPr id="9" name="Picture 9" descr="Internal document footer landscape h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nternal document footer landscape h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1495" cy="1083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81698C5" w14:textId="77777777" w:rsidR="00DA7EB0" w:rsidRDefault="00DA7E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057DD1" w14:textId="18CA26C4" w:rsidR="00687179" w:rsidRDefault="00687179" w:rsidP="0068717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00B68A46" wp14:editId="1D51A4D6">
          <wp:simplePos x="0" y="0"/>
          <wp:positionH relativeFrom="column">
            <wp:posOffset>-771525</wp:posOffset>
          </wp:positionH>
          <wp:positionV relativeFrom="paragraph">
            <wp:posOffset>133985</wp:posOffset>
          </wp:positionV>
          <wp:extent cx="7554595" cy="1074420"/>
          <wp:effectExtent l="0" t="0" r="0" b="0"/>
          <wp:wrapNone/>
          <wp:docPr id="1" name="Picture 1" descr="C:\Users\joconnor\Desktop\Values logo\Untitled-7.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connor\Desktop\Values logo\Untitled-7.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5CB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283A043" wp14:editId="2DEA83AC">
              <wp:simplePos x="0" y="0"/>
              <wp:positionH relativeFrom="column">
                <wp:posOffset>5995035</wp:posOffset>
              </wp:positionH>
              <wp:positionV relativeFrom="paragraph">
                <wp:posOffset>9995535</wp:posOffset>
              </wp:positionV>
              <wp:extent cx="1304925" cy="30924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C60BC4" w14:textId="572B759A" w:rsidR="00687179" w:rsidRPr="007758C8" w:rsidRDefault="00687179" w:rsidP="00687179">
                          <w:pPr>
                            <w:jc w:val="right"/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</w:pP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655CB6"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1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t xml:space="preserve"> of 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655CB6"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6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83A04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472.05pt;margin-top:787.05pt;width:102.75pt;height:24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" filled="f" stroked="f">
              <v:textbox>
                <w:txbxContent>
                  <w:p w14:paraId="53C60BC4" w14:textId="572B759A" w:rsidR="00687179" w:rsidRPr="007758C8" w:rsidRDefault="00687179" w:rsidP="00687179">
                    <w:pPr>
                      <w:jc w:val="right"/>
                      <w:rPr>
                        <w:rFonts w:cs="Calibri"/>
                        <w:color w:val="052264"/>
                        <w:sz w:val="18"/>
                        <w:szCs w:val="18"/>
                      </w:rPr>
                    </w:pP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PAGE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 w:rsidR="00655CB6"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1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t xml:space="preserve"> of 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NUMPAGES 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 w:rsidR="00655CB6"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6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7AB8C16B" w14:textId="77777777" w:rsidR="00687179" w:rsidRPr="007F4C6D" w:rsidRDefault="00687179" w:rsidP="00687179">
    <w:pPr>
      <w:pStyle w:val="Footer"/>
    </w:pPr>
  </w:p>
  <w:p w14:paraId="1CE127E0" w14:textId="7A7F6F2E" w:rsidR="00687179" w:rsidRPr="007758C8" w:rsidRDefault="00655CB6" w:rsidP="0068717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498A2D5" wp14:editId="3F494F99">
              <wp:simplePos x="0" y="0"/>
              <wp:positionH relativeFrom="column">
                <wp:posOffset>5116195</wp:posOffset>
              </wp:positionH>
              <wp:positionV relativeFrom="paragraph">
                <wp:posOffset>147955</wp:posOffset>
              </wp:positionV>
              <wp:extent cx="1304925" cy="309245"/>
              <wp:effectExtent l="0" t="0" r="0" b="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381217" w14:textId="712709EE" w:rsidR="00687179" w:rsidRPr="007758C8" w:rsidRDefault="00687179" w:rsidP="00687179">
                          <w:pPr>
                            <w:pStyle w:val="NoSpacing"/>
                            <w:jc w:val="right"/>
                            <w:rPr>
                              <w:color w:val="052264"/>
                              <w:sz w:val="16"/>
                              <w:szCs w:val="20"/>
                            </w:rPr>
                          </w:pP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PAGE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 w:rsidR="00655CB6"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1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t xml:space="preserve"> of 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 w:rsidR="00655CB6"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98A2D5" id="_x0000_s1028" type="#_x0000_t202" style="position:absolute;margin-left:402.85pt;margin-top:11.65pt;width:102.75pt;height:2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fQguAIAAME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" filled="f" stroked="f">
              <v:textbox>
                <w:txbxContent>
                  <w:p w14:paraId="31381217" w14:textId="712709EE" w:rsidR="00687179" w:rsidRPr="007758C8" w:rsidRDefault="00687179" w:rsidP="00687179">
                    <w:pPr>
                      <w:pStyle w:val="NoSpacing"/>
                      <w:jc w:val="right"/>
                      <w:rPr>
                        <w:color w:val="052264"/>
                        <w:sz w:val="16"/>
                        <w:szCs w:val="20"/>
                      </w:rPr>
                    </w:pP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PAGE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 w:rsidR="00655CB6">
                      <w:rPr>
                        <w:noProof/>
                        <w:color w:val="052264"/>
                        <w:sz w:val="16"/>
                        <w:szCs w:val="20"/>
                      </w:rPr>
                      <w:t>1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t xml:space="preserve"> of 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NUMPAGES 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 w:rsidR="00655CB6"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04C3758D" w14:textId="77777777" w:rsidR="00687179" w:rsidRDefault="00687179" w:rsidP="00687179">
    <w:pPr>
      <w:pStyle w:val="Footer"/>
    </w:pPr>
  </w:p>
  <w:p w14:paraId="381698CA" w14:textId="77777777" w:rsidR="00137FF8" w:rsidRPr="00687179" w:rsidRDefault="00137FF8" w:rsidP="0068717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064F17" w14:textId="77777777" w:rsidR="00687179" w:rsidRDefault="00687179" w:rsidP="0068717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1040" behindDoc="1" locked="0" layoutInCell="1" allowOverlap="1" wp14:anchorId="2A688977" wp14:editId="37928989">
          <wp:simplePos x="0" y="0"/>
          <wp:positionH relativeFrom="column">
            <wp:posOffset>-639072</wp:posOffset>
          </wp:positionH>
          <wp:positionV relativeFrom="paragraph">
            <wp:posOffset>22860</wp:posOffset>
          </wp:positionV>
          <wp:extent cx="10696575" cy="1010285"/>
          <wp:effectExtent l="0" t="0" r="0" b="0"/>
          <wp:wrapNone/>
          <wp:docPr id="14" name="Picture 14" descr="P:\Communications\Corporate Stationery\Templates library\TEMPLATES WITH VALUES\Artwork\United Learning footer with values -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:\Communications\Corporate Stationery\Templates library\TEMPLATES WITH VALUES\Artwork\United Learning footer with values - 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12947"/>
                  <a:stretch>
                    <a:fillRect/>
                  </a:stretch>
                </pic:blipFill>
                <pic:spPr bwMode="auto">
                  <a:xfrm>
                    <a:off x="0" y="0"/>
                    <a:ext cx="10696575" cy="1010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150890" w14:textId="3071AC13" w:rsidR="00687179" w:rsidRDefault="00655CB6" w:rsidP="00687179">
    <w:pPr>
      <w:pStyle w:val="Footer"/>
      <w:tabs>
        <w:tab w:val="left" w:pos="5542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1EADB22B" wp14:editId="2A19878B">
              <wp:simplePos x="0" y="0"/>
              <wp:positionH relativeFrom="column">
                <wp:posOffset>8353425</wp:posOffset>
              </wp:positionH>
              <wp:positionV relativeFrom="paragraph">
                <wp:posOffset>108585</wp:posOffset>
              </wp:positionV>
              <wp:extent cx="1304925" cy="309245"/>
              <wp:effectExtent l="0" t="0" r="0" b="0"/>
              <wp:wrapNone/>
              <wp:docPr id="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8BB0B0" w14:textId="6AE7CC92" w:rsidR="00687179" w:rsidRPr="00B608BD" w:rsidRDefault="00687179" w:rsidP="00687179">
                          <w:pPr>
                            <w:pStyle w:val="NoSpacing"/>
                            <w:jc w:val="right"/>
                            <w:rPr>
                              <w:color w:val="052264"/>
                              <w:sz w:val="16"/>
                              <w:szCs w:val="20"/>
                            </w:rPr>
                          </w:pP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PAGE </w:instrTex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 w:rsidR="00655CB6"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2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t xml:space="preserve"> of 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NUMPAGES  </w:instrTex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 w:rsidR="00655CB6"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ADB22B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style="position:absolute;margin-left:657.75pt;margin-top:8.55pt;width:102.75pt;height:24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" filled="f" stroked="f">
              <v:textbox>
                <w:txbxContent>
                  <w:p w14:paraId="648BB0B0" w14:textId="6AE7CC92" w:rsidR="00687179" w:rsidRPr="00B608BD" w:rsidRDefault="00687179" w:rsidP="00687179">
                    <w:pPr>
                      <w:pStyle w:val="NoSpacing"/>
                      <w:jc w:val="right"/>
                      <w:rPr>
                        <w:color w:val="052264"/>
                        <w:sz w:val="16"/>
                        <w:szCs w:val="20"/>
                      </w:rPr>
                    </w:pP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instrText xml:space="preserve"> PAGE </w:instrTex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 w:rsidR="00655CB6">
                      <w:rPr>
                        <w:noProof/>
                        <w:color w:val="052264"/>
                        <w:sz w:val="16"/>
                        <w:szCs w:val="20"/>
                      </w:rPr>
                      <w:t>2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t xml:space="preserve"> of 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instrText xml:space="preserve"> NUMPAGES  </w:instrTex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 w:rsidR="00655CB6"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687179">
      <w:tab/>
    </w:r>
  </w:p>
  <w:p w14:paraId="48F642AC" w14:textId="77777777" w:rsidR="00687179" w:rsidRDefault="00687179" w:rsidP="00687179">
    <w:pPr>
      <w:pStyle w:val="Footer"/>
      <w:jc w:val="center"/>
    </w:pPr>
  </w:p>
  <w:p w14:paraId="6BAA7366" w14:textId="77777777" w:rsidR="00687179" w:rsidRPr="00687179" w:rsidRDefault="00687179" w:rsidP="0068717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858F8B" w14:textId="77777777" w:rsidR="00687179" w:rsidRDefault="00687179" w:rsidP="0068717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3088" behindDoc="1" locked="0" layoutInCell="1" allowOverlap="1" wp14:anchorId="74BAAA89" wp14:editId="3258B186">
          <wp:simplePos x="0" y="0"/>
          <wp:positionH relativeFrom="column">
            <wp:posOffset>-639072</wp:posOffset>
          </wp:positionH>
          <wp:positionV relativeFrom="paragraph">
            <wp:posOffset>13335</wp:posOffset>
          </wp:positionV>
          <wp:extent cx="10696575" cy="1010285"/>
          <wp:effectExtent l="0" t="0" r="0" b="0"/>
          <wp:wrapNone/>
          <wp:docPr id="15" name="Picture 15" descr="P:\Communications\Corporate Stationery\Templates library\TEMPLATES WITH VALUES\Artwork\United Learning footer with values -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:\Communications\Corporate Stationery\Templates library\TEMPLATES WITH VALUES\Artwork\United Learning footer with values - 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12947"/>
                  <a:stretch>
                    <a:fillRect/>
                  </a:stretch>
                </pic:blipFill>
                <pic:spPr bwMode="auto">
                  <a:xfrm>
                    <a:off x="0" y="0"/>
                    <a:ext cx="10696575" cy="1010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E0C9B8" w14:textId="306C04D8" w:rsidR="00687179" w:rsidRDefault="00655CB6" w:rsidP="00687179">
    <w:pPr>
      <w:pStyle w:val="Footer"/>
      <w:tabs>
        <w:tab w:val="left" w:pos="5542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7CEA5E69" wp14:editId="42221427">
              <wp:simplePos x="0" y="0"/>
              <wp:positionH relativeFrom="column">
                <wp:posOffset>8248650</wp:posOffset>
              </wp:positionH>
              <wp:positionV relativeFrom="paragraph">
                <wp:posOffset>60960</wp:posOffset>
              </wp:positionV>
              <wp:extent cx="1304925" cy="309245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C0262E" w14:textId="17CD9D32" w:rsidR="00687179" w:rsidRPr="00B608BD" w:rsidRDefault="00687179" w:rsidP="00687179">
                          <w:pPr>
                            <w:pStyle w:val="NoSpacing"/>
                            <w:jc w:val="right"/>
                            <w:rPr>
                              <w:color w:val="052264"/>
                              <w:sz w:val="16"/>
                              <w:szCs w:val="20"/>
                            </w:rPr>
                          </w:pP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PAGE </w:instrTex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 w:rsidR="00655CB6"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4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t xml:space="preserve"> of 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NUMPAGES  </w:instrTex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 w:rsidR="00655CB6"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EA5E6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649.5pt;margin-top:4.8pt;width:102.75pt;height:24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" filled="f" stroked="f">
              <v:textbox>
                <w:txbxContent>
                  <w:p w14:paraId="50C0262E" w14:textId="17CD9D32" w:rsidR="00687179" w:rsidRPr="00B608BD" w:rsidRDefault="00687179" w:rsidP="00687179">
                    <w:pPr>
                      <w:pStyle w:val="NoSpacing"/>
                      <w:jc w:val="right"/>
                      <w:rPr>
                        <w:color w:val="052264"/>
                        <w:sz w:val="16"/>
                        <w:szCs w:val="20"/>
                      </w:rPr>
                    </w:pP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instrText xml:space="preserve"> PAGE </w:instrTex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 w:rsidR="00655CB6">
                      <w:rPr>
                        <w:noProof/>
                        <w:color w:val="052264"/>
                        <w:sz w:val="16"/>
                        <w:szCs w:val="20"/>
                      </w:rPr>
                      <w:t>4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t xml:space="preserve"> of 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instrText xml:space="preserve"> NUMPAGES  </w:instrTex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 w:rsidR="00655CB6"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687179">
      <w:tab/>
    </w:r>
  </w:p>
  <w:p w14:paraId="56A78C35" w14:textId="77777777" w:rsidR="00687179" w:rsidRDefault="00687179" w:rsidP="00687179">
    <w:pPr>
      <w:pStyle w:val="Footer"/>
      <w:jc w:val="center"/>
    </w:pPr>
  </w:p>
  <w:p w14:paraId="40C03648" w14:textId="77777777" w:rsidR="00687179" w:rsidRPr="00687179" w:rsidRDefault="00687179" w:rsidP="00687179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27F3F3" w14:textId="02A9331B" w:rsidR="00687179" w:rsidRPr="007F4C6D" w:rsidRDefault="00687179" w:rsidP="00687179">
    <w:pPr>
      <w:pStyle w:val="Footer"/>
      <w:tabs>
        <w:tab w:val="clear" w:pos="4153"/>
        <w:tab w:val="clear" w:pos="8306"/>
        <w:tab w:val="left" w:pos="2100"/>
      </w:tabs>
    </w:pPr>
    <w:r>
      <w:rPr>
        <w:noProof/>
        <w:lang w:eastAsia="en-GB"/>
      </w:rPr>
      <w:drawing>
        <wp:anchor distT="0" distB="0" distL="114300" distR="114300" simplePos="0" relativeHeight="251668992" behindDoc="1" locked="0" layoutInCell="1" allowOverlap="1" wp14:anchorId="2B1670EC" wp14:editId="4F59DF85">
          <wp:simplePos x="0" y="0"/>
          <wp:positionH relativeFrom="column">
            <wp:posOffset>-600075</wp:posOffset>
          </wp:positionH>
          <wp:positionV relativeFrom="paragraph">
            <wp:posOffset>153035</wp:posOffset>
          </wp:positionV>
          <wp:extent cx="7554595" cy="1074420"/>
          <wp:effectExtent l="0" t="0" r="0" b="0"/>
          <wp:wrapNone/>
          <wp:docPr id="10" name="Picture 10" descr="C:\Users\joconnor\Desktop\Values logo\Untitled-7.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connor\Desktop\Values logo\Untitled-7.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5CB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80DF100" wp14:editId="635D0582">
              <wp:simplePos x="0" y="0"/>
              <wp:positionH relativeFrom="column">
                <wp:posOffset>5995035</wp:posOffset>
              </wp:positionH>
              <wp:positionV relativeFrom="paragraph">
                <wp:posOffset>9995535</wp:posOffset>
              </wp:positionV>
              <wp:extent cx="1304925" cy="309245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2F3412" w14:textId="6E20E321" w:rsidR="00687179" w:rsidRPr="007758C8" w:rsidRDefault="00687179" w:rsidP="00687179">
                          <w:pPr>
                            <w:jc w:val="right"/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</w:pP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655CB6"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6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t xml:space="preserve"> of 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655CB6"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6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0DF100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72.05pt;margin-top:787.05pt;width:102.75pt;height:24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" filled="f" stroked="f">
              <v:textbox>
                <w:txbxContent>
                  <w:p w14:paraId="5F2F3412" w14:textId="6E20E321" w:rsidR="00687179" w:rsidRPr="007758C8" w:rsidRDefault="00687179" w:rsidP="00687179">
                    <w:pPr>
                      <w:jc w:val="right"/>
                      <w:rPr>
                        <w:rFonts w:cs="Calibri"/>
                        <w:color w:val="052264"/>
                        <w:sz w:val="18"/>
                        <w:szCs w:val="18"/>
                      </w:rPr>
                    </w:pP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PAGE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 w:rsidR="00655CB6"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6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t xml:space="preserve"> of 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NUMPAGES 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 w:rsidR="00655CB6"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6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10C67E75" w14:textId="77777777" w:rsidR="00687179" w:rsidRPr="007758C8" w:rsidRDefault="00687179" w:rsidP="00687179">
    <w:pPr>
      <w:pStyle w:val="Footer"/>
    </w:pPr>
  </w:p>
  <w:p w14:paraId="29EE056E" w14:textId="3225500D" w:rsidR="00687179" w:rsidRDefault="00655CB6" w:rsidP="0068717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5FD9F80D" wp14:editId="18F60B89">
              <wp:simplePos x="0" y="0"/>
              <wp:positionH relativeFrom="column">
                <wp:posOffset>5201920</wp:posOffset>
              </wp:positionH>
              <wp:positionV relativeFrom="paragraph">
                <wp:posOffset>115570</wp:posOffset>
              </wp:positionV>
              <wp:extent cx="1304925" cy="309245"/>
              <wp:effectExtent l="0" t="0" r="0" b="0"/>
              <wp:wrapNone/>
              <wp:docPr id="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E36484" w14:textId="37EA03C3" w:rsidR="00687179" w:rsidRPr="007758C8" w:rsidRDefault="00687179" w:rsidP="00687179">
                          <w:pPr>
                            <w:pStyle w:val="NoSpacing"/>
                            <w:jc w:val="right"/>
                            <w:rPr>
                              <w:color w:val="052264"/>
                              <w:sz w:val="16"/>
                              <w:szCs w:val="20"/>
                            </w:rPr>
                          </w:pP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PAGE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 w:rsidR="00655CB6"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t xml:space="preserve"> of 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 w:rsidR="00655CB6"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D9F80D" id="_x0000_s1032" type="#_x0000_t202" style="position:absolute;margin-left:409.6pt;margin-top:9.1pt;width:102.75pt;height:24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+INtwIAAME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" filled="f" stroked="f">
              <v:textbox>
                <w:txbxContent>
                  <w:p w14:paraId="59E36484" w14:textId="37EA03C3" w:rsidR="00687179" w:rsidRPr="007758C8" w:rsidRDefault="00687179" w:rsidP="00687179">
                    <w:pPr>
                      <w:pStyle w:val="NoSpacing"/>
                      <w:jc w:val="right"/>
                      <w:rPr>
                        <w:color w:val="052264"/>
                        <w:sz w:val="16"/>
                        <w:szCs w:val="20"/>
                      </w:rPr>
                    </w:pP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PAGE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 w:rsidR="00655CB6"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t xml:space="preserve"> of 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NUMPAGES 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 w:rsidR="00655CB6"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2B5305E8" w14:textId="77777777" w:rsidR="00687179" w:rsidRPr="00687179" w:rsidRDefault="00687179" w:rsidP="00687179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3907BB" w14:textId="6AFAAE51" w:rsidR="00687179" w:rsidRDefault="00655CB6" w:rsidP="0068717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68B6A07" wp14:editId="21984E25">
              <wp:simplePos x="0" y="0"/>
              <wp:positionH relativeFrom="column">
                <wp:posOffset>5995035</wp:posOffset>
              </wp:positionH>
              <wp:positionV relativeFrom="paragraph">
                <wp:posOffset>9995535</wp:posOffset>
              </wp:positionV>
              <wp:extent cx="1304925" cy="30924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D061EE" w14:textId="27EEDC5A" w:rsidR="00687179" w:rsidRPr="007758C8" w:rsidRDefault="00687179" w:rsidP="00687179">
                          <w:pPr>
                            <w:jc w:val="right"/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</w:pP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655CB6"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5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t xml:space="preserve"> of 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655CB6"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6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8B6A07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72.05pt;margin-top:787.05pt;width:102.75pt;height:24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zgutwIAAMA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" filled="f" stroked="f">
              <v:textbox>
                <w:txbxContent>
                  <w:p w14:paraId="43D061EE" w14:textId="27EEDC5A" w:rsidR="00687179" w:rsidRPr="007758C8" w:rsidRDefault="00687179" w:rsidP="00687179">
                    <w:pPr>
                      <w:jc w:val="right"/>
                      <w:rPr>
                        <w:rFonts w:cs="Calibri"/>
                        <w:color w:val="052264"/>
                        <w:sz w:val="18"/>
                        <w:szCs w:val="18"/>
                      </w:rPr>
                    </w:pP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PAGE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 w:rsidR="00655CB6"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5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t xml:space="preserve"> of 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NUMPAGES 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 w:rsidR="00655CB6"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6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3AEA629B" w14:textId="2C453D35" w:rsidR="00687179" w:rsidRPr="007F4C6D" w:rsidRDefault="00687179" w:rsidP="0068717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3632" behindDoc="1" locked="0" layoutInCell="1" allowOverlap="1" wp14:anchorId="13D3B983" wp14:editId="668B836A">
          <wp:simplePos x="0" y="0"/>
          <wp:positionH relativeFrom="column">
            <wp:posOffset>-647700</wp:posOffset>
          </wp:positionH>
          <wp:positionV relativeFrom="paragraph">
            <wp:posOffset>6350</wp:posOffset>
          </wp:positionV>
          <wp:extent cx="7554595" cy="1074420"/>
          <wp:effectExtent l="0" t="0" r="0" b="0"/>
          <wp:wrapNone/>
          <wp:docPr id="6" name="Picture 6" descr="C:\Users\joconnor\Desktop\Values logo\Untitled-7.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connor\Desktop\Values logo\Untitled-7.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D5ADB3" w14:textId="77777777" w:rsidR="00687179" w:rsidRPr="007758C8" w:rsidRDefault="00687179" w:rsidP="00687179">
    <w:pPr>
      <w:pStyle w:val="Footer"/>
    </w:pPr>
  </w:p>
  <w:p w14:paraId="3C757A41" w14:textId="79BD2B33" w:rsidR="00687179" w:rsidRDefault="00655CB6" w:rsidP="0068717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8A8520C" wp14:editId="030F36FD">
              <wp:simplePos x="0" y="0"/>
              <wp:positionH relativeFrom="column">
                <wp:posOffset>5173345</wp:posOffset>
              </wp:positionH>
              <wp:positionV relativeFrom="paragraph">
                <wp:posOffset>20955</wp:posOffset>
              </wp:positionV>
              <wp:extent cx="1304925" cy="309245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3FC946" w14:textId="298A254B" w:rsidR="00687179" w:rsidRPr="007758C8" w:rsidRDefault="00687179" w:rsidP="00687179">
                          <w:pPr>
                            <w:pStyle w:val="NoSpacing"/>
                            <w:jc w:val="right"/>
                            <w:rPr>
                              <w:color w:val="052264"/>
                              <w:sz w:val="16"/>
                              <w:szCs w:val="20"/>
                            </w:rPr>
                          </w:pP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PAGE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 w:rsidR="00655CB6"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5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t xml:space="preserve"> of 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 w:rsidR="00655CB6"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A8520C" id="_x0000_s1034" type="#_x0000_t202" style="position:absolute;margin-left:407.35pt;margin-top:1.65pt;width:102.75pt;height:24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wBquAIAAMI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" filled="f" stroked="f">
              <v:textbox>
                <w:txbxContent>
                  <w:p w14:paraId="433FC946" w14:textId="298A254B" w:rsidR="00687179" w:rsidRPr="007758C8" w:rsidRDefault="00687179" w:rsidP="00687179">
                    <w:pPr>
                      <w:pStyle w:val="NoSpacing"/>
                      <w:jc w:val="right"/>
                      <w:rPr>
                        <w:color w:val="052264"/>
                        <w:sz w:val="16"/>
                        <w:szCs w:val="20"/>
                      </w:rPr>
                    </w:pP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PAGE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 w:rsidR="00655CB6">
                      <w:rPr>
                        <w:noProof/>
                        <w:color w:val="052264"/>
                        <w:sz w:val="16"/>
                        <w:szCs w:val="20"/>
                      </w:rPr>
                      <w:t>5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t xml:space="preserve"> of 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NUMPAGES 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 w:rsidR="00655CB6"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166FD610" w14:textId="77777777" w:rsidR="00687179" w:rsidRPr="00687179" w:rsidRDefault="00687179" w:rsidP="006871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1698BE" w14:textId="77777777" w:rsidR="003968BD" w:rsidRDefault="003968BD">
      <w:r>
        <w:separator/>
      </w:r>
    </w:p>
  </w:footnote>
  <w:footnote w:type="continuationSeparator" w:id="0">
    <w:p w14:paraId="381698BF" w14:textId="77777777" w:rsidR="003968BD" w:rsidRDefault="003968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698C6" w14:textId="77777777" w:rsidR="00137FF8" w:rsidRPr="00156245" w:rsidRDefault="00137FF8" w:rsidP="00156245">
    <w:pPr>
      <w:pStyle w:val="Header"/>
      <w:tabs>
        <w:tab w:val="left" w:pos="330"/>
        <w:tab w:val="right" w:pos="9631"/>
      </w:tabs>
      <w:jc w:val="center"/>
      <w:rPr>
        <w:rFonts w:ascii="Arial" w:hAnsi="Arial" w:cs="Arial"/>
        <w:b/>
        <w:sz w:val="20"/>
      </w:rPr>
    </w:pPr>
    <w:r w:rsidRPr="00156245">
      <w:rPr>
        <w:rFonts w:ascii="Arial" w:hAnsi="Arial" w:cs="Arial"/>
        <w:b/>
        <w:sz w:val="20"/>
      </w:rPr>
      <w:t xml:space="preserve">Support Staff   </w:t>
    </w:r>
    <w:r w:rsidRPr="00156245">
      <w:rPr>
        <w:rFonts w:ascii="Arial" w:hAnsi="Arial" w:cs="Arial"/>
        <w:b/>
        <w:sz w:val="20"/>
      </w:rPr>
      <w:tab/>
      <w:t xml:space="preserve">                                                                                            Private and Confidential</w:t>
    </w:r>
  </w:p>
  <w:p w14:paraId="381698C7" w14:textId="77777777" w:rsidR="00137FF8" w:rsidRDefault="00137FF8" w:rsidP="00A706A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08508A"/>
    <w:multiLevelType w:val="hybridMultilevel"/>
    <w:tmpl w:val="2E889A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133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04A"/>
    <w:rsid w:val="00010F01"/>
    <w:rsid w:val="0003377F"/>
    <w:rsid w:val="00057C63"/>
    <w:rsid w:val="000610B5"/>
    <w:rsid w:val="00086A35"/>
    <w:rsid w:val="000B634E"/>
    <w:rsid w:val="0011198B"/>
    <w:rsid w:val="00136C1C"/>
    <w:rsid w:val="00137FF8"/>
    <w:rsid w:val="00150D91"/>
    <w:rsid w:val="00156245"/>
    <w:rsid w:val="0016009B"/>
    <w:rsid w:val="0019366B"/>
    <w:rsid w:val="00195FAC"/>
    <w:rsid w:val="001A348F"/>
    <w:rsid w:val="001A3B8D"/>
    <w:rsid w:val="001E4AB3"/>
    <w:rsid w:val="001E4C9A"/>
    <w:rsid w:val="0023691C"/>
    <w:rsid w:val="002477E3"/>
    <w:rsid w:val="0025427D"/>
    <w:rsid w:val="00297C04"/>
    <w:rsid w:val="002B6181"/>
    <w:rsid w:val="00300595"/>
    <w:rsid w:val="003041DC"/>
    <w:rsid w:val="0034546C"/>
    <w:rsid w:val="00372240"/>
    <w:rsid w:val="003940F3"/>
    <w:rsid w:val="0039588E"/>
    <w:rsid w:val="003968BD"/>
    <w:rsid w:val="003B1D7B"/>
    <w:rsid w:val="003D0C58"/>
    <w:rsid w:val="003F0854"/>
    <w:rsid w:val="003F0E5F"/>
    <w:rsid w:val="00402CDB"/>
    <w:rsid w:val="004839F8"/>
    <w:rsid w:val="004F1B03"/>
    <w:rsid w:val="00506F08"/>
    <w:rsid w:val="00527BA3"/>
    <w:rsid w:val="00534C13"/>
    <w:rsid w:val="005378E0"/>
    <w:rsid w:val="005711FF"/>
    <w:rsid w:val="0057203D"/>
    <w:rsid w:val="00586B6B"/>
    <w:rsid w:val="005C6379"/>
    <w:rsid w:val="00604E64"/>
    <w:rsid w:val="00623B51"/>
    <w:rsid w:val="00655CB6"/>
    <w:rsid w:val="00656882"/>
    <w:rsid w:val="006763C8"/>
    <w:rsid w:val="006805E0"/>
    <w:rsid w:val="00687179"/>
    <w:rsid w:val="006B78E4"/>
    <w:rsid w:val="006F0D69"/>
    <w:rsid w:val="0071588D"/>
    <w:rsid w:val="007264C9"/>
    <w:rsid w:val="00754E53"/>
    <w:rsid w:val="007D0562"/>
    <w:rsid w:val="007F1967"/>
    <w:rsid w:val="0081215C"/>
    <w:rsid w:val="00814959"/>
    <w:rsid w:val="00823B5E"/>
    <w:rsid w:val="00825879"/>
    <w:rsid w:val="008316E1"/>
    <w:rsid w:val="00864F94"/>
    <w:rsid w:val="00920B45"/>
    <w:rsid w:val="00932485"/>
    <w:rsid w:val="009678AD"/>
    <w:rsid w:val="00994C51"/>
    <w:rsid w:val="009A5D35"/>
    <w:rsid w:val="00A10747"/>
    <w:rsid w:val="00A13F48"/>
    <w:rsid w:val="00A146C3"/>
    <w:rsid w:val="00A3722B"/>
    <w:rsid w:val="00A4726A"/>
    <w:rsid w:val="00A521BB"/>
    <w:rsid w:val="00A706A7"/>
    <w:rsid w:val="00A853F4"/>
    <w:rsid w:val="00AA729B"/>
    <w:rsid w:val="00AB4DDE"/>
    <w:rsid w:val="00B1243E"/>
    <w:rsid w:val="00B36E33"/>
    <w:rsid w:val="00B602AC"/>
    <w:rsid w:val="00B819A2"/>
    <w:rsid w:val="00BC5193"/>
    <w:rsid w:val="00C24199"/>
    <w:rsid w:val="00CA1326"/>
    <w:rsid w:val="00CA5085"/>
    <w:rsid w:val="00CA6D1E"/>
    <w:rsid w:val="00CA73B2"/>
    <w:rsid w:val="00CB65B9"/>
    <w:rsid w:val="00CE6AB9"/>
    <w:rsid w:val="00D10A46"/>
    <w:rsid w:val="00D406B1"/>
    <w:rsid w:val="00D42E3E"/>
    <w:rsid w:val="00D625BF"/>
    <w:rsid w:val="00D84243"/>
    <w:rsid w:val="00D911B2"/>
    <w:rsid w:val="00D976FB"/>
    <w:rsid w:val="00DA7EB0"/>
    <w:rsid w:val="00E05B43"/>
    <w:rsid w:val="00E462DA"/>
    <w:rsid w:val="00E648C7"/>
    <w:rsid w:val="00EA004A"/>
    <w:rsid w:val="00EA0F9F"/>
    <w:rsid w:val="00EA3546"/>
    <w:rsid w:val="00EB5EC8"/>
    <w:rsid w:val="00ED0F46"/>
    <w:rsid w:val="00ED2F46"/>
    <w:rsid w:val="00EE43AF"/>
    <w:rsid w:val="00EF3B92"/>
    <w:rsid w:val="00F27AF8"/>
    <w:rsid w:val="00F74C89"/>
    <w:rsid w:val="00F84E01"/>
    <w:rsid w:val="00FA3962"/>
    <w:rsid w:val="00FA717C"/>
    <w:rsid w:val="00FC1383"/>
    <w:rsid w:val="00FC321F"/>
    <w:rsid w:val="00FD4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33"/>
    <o:shapelayout v:ext="edit">
      <o:idmap v:ext="edit" data="1"/>
    </o:shapelayout>
  </w:shapeDefaults>
  <w:decimalSymbol w:val="."/>
  <w:listSeparator w:val=","/>
  <w14:docId w14:val="3816977C"/>
  <w15:docId w15:val="{93741A69-77E6-4E1E-9796-A37A2CD19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1967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7F1967"/>
    <w:pPr>
      <w:keepNext/>
      <w:outlineLvl w:val="0"/>
    </w:pPr>
    <w:rPr>
      <w:b/>
      <w:color w:val="FF0000"/>
      <w:sz w:val="16"/>
    </w:rPr>
  </w:style>
  <w:style w:type="paragraph" w:styleId="Heading2">
    <w:name w:val="heading 2"/>
    <w:basedOn w:val="Normal"/>
    <w:next w:val="Normal"/>
    <w:qFormat/>
    <w:rsid w:val="007F1967"/>
    <w:pPr>
      <w:keepNext/>
      <w:jc w:val="center"/>
      <w:outlineLvl w:val="1"/>
    </w:pPr>
    <w:rPr>
      <w:b/>
      <w:bCs/>
      <w:sz w:val="40"/>
    </w:rPr>
  </w:style>
  <w:style w:type="paragraph" w:styleId="Heading3">
    <w:name w:val="heading 3"/>
    <w:basedOn w:val="Normal"/>
    <w:next w:val="Normal"/>
    <w:qFormat/>
    <w:rsid w:val="007F1967"/>
    <w:pPr>
      <w:keepNext/>
      <w:ind w:left="-993"/>
      <w:outlineLvl w:val="2"/>
    </w:pPr>
    <w:rPr>
      <w:b/>
      <w:sz w:val="28"/>
    </w:rPr>
  </w:style>
  <w:style w:type="paragraph" w:styleId="Heading9">
    <w:name w:val="heading 9"/>
    <w:basedOn w:val="Normal"/>
    <w:next w:val="Normal"/>
    <w:qFormat/>
    <w:rsid w:val="007F1967"/>
    <w:pPr>
      <w:keepNext/>
      <w:outlineLvl w:val="8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F1967"/>
    <w:pPr>
      <w:tabs>
        <w:tab w:val="center" w:pos="4153"/>
        <w:tab w:val="right" w:pos="8306"/>
      </w:tabs>
    </w:pPr>
  </w:style>
  <w:style w:type="paragraph" w:styleId="Title">
    <w:name w:val="Title"/>
    <w:basedOn w:val="Normal"/>
    <w:qFormat/>
    <w:rsid w:val="007F1967"/>
    <w:pPr>
      <w:jc w:val="center"/>
    </w:pPr>
    <w:rPr>
      <w:b/>
      <w:lang w:val="en-US"/>
    </w:rPr>
  </w:style>
  <w:style w:type="paragraph" w:styleId="Footer">
    <w:name w:val="footer"/>
    <w:basedOn w:val="Normal"/>
    <w:link w:val="FooterChar"/>
    <w:uiPriority w:val="99"/>
    <w:rsid w:val="007F1967"/>
    <w:pPr>
      <w:tabs>
        <w:tab w:val="center" w:pos="4153"/>
        <w:tab w:val="right" w:pos="8306"/>
      </w:tabs>
    </w:pPr>
  </w:style>
  <w:style w:type="paragraph" w:styleId="Caption">
    <w:name w:val="caption"/>
    <w:basedOn w:val="Normal"/>
    <w:next w:val="Normal"/>
    <w:qFormat/>
    <w:rsid w:val="007F1967"/>
    <w:rPr>
      <w:b/>
      <w:noProof/>
      <w:color w:val="FF0000"/>
      <w:sz w:val="20"/>
      <w:lang w:val="en-US"/>
    </w:rPr>
  </w:style>
  <w:style w:type="table" w:styleId="TableGrid">
    <w:name w:val="Table Grid"/>
    <w:basedOn w:val="TableNormal"/>
    <w:rsid w:val="00033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CA6D1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6245"/>
    <w:pPr>
      <w:ind w:left="720"/>
    </w:pPr>
    <w:rPr>
      <w:rFonts w:ascii="Calibri" w:eastAsia="Calibri" w:hAnsi="Calibri" w:cs="Calibri"/>
      <w:sz w:val="22"/>
      <w:szCs w:val="22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687179"/>
    <w:rPr>
      <w:sz w:val="24"/>
      <w:lang w:eastAsia="en-US"/>
    </w:rPr>
  </w:style>
  <w:style w:type="paragraph" w:styleId="NoSpacing">
    <w:name w:val="No Spacing"/>
    <w:uiPriority w:val="1"/>
    <w:qFormat/>
    <w:rsid w:val="00687179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7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6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c96cb8-2bee-4f96-8271-b8d005748f86">
      <Value>21</Value>
      <Value>5</Value>
      <Value>3</Value>
      <Value>22</Value>
    </TaxCatchAll>
    <_dlc_DocId xmlns="18c96cb8-2bee-4f96-8271-b8d005748f86">UFUVCNFJS4AH-1960295482-546</_dlc_DocId>
    <_dlc_DocIdUrl xmlns="18c96cb8-2bee-4f96-8271-b8d005748f86">
      <Url>https://hub.unitedlearning.org.uk/school-support/hr/hra/_layouts/15/DocIdRedir.aspx?ID=UFUVCNFJS4AH-1960295482-546</Url>
      <Description>UFUVCNFJS4AH-1960295482-546</Description>
    </_dlc_DocIdUrl>
    <_dlc_DocIdPersistId xmlns="18c96cb8-2bee-4f96-8271-b8d005748f86">false</_dlc_DocIdPersistId>
    <Category xmlns="f7a40a5e-89c9-496f-bc0a-77ada9c32187">Recruitment and Selection</Category>
    <Sub_x0020_Category xmlns="f7a40a5e-89c9-496f-bc0a-77ada9c32187">Application Pack</Sub_x0020_Category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General UCST ULT Documents" ma:contentTypeID="0x01010093B67CB73EE9924C9BFEEB7D1FE857C80014394BE6AF544142B577A533DE78C69D" ma:contentTypeVersion="14" ma:contentTypeDescription="" ma:contentTypeScope="" ma:versionID="ec399c75871f5a7d0b85faecaa2d25ed">
  <xsd:schema xmlns:xsd="http://www.w3.org/2001/XMLSchema" xmlns:xs="http://www.w3.org/2001/XMLSchema" xmlns:p="http://schemas.microsoft.com/office/2006/metadata/properties" xmlns:ns2="18c96cb8-2bee-4f96-8271-b8d005748f86" xmlns:ns3="f7a40a5e-89c9-496f-bc0a-77ada9c32187" xmlns:ns4="8726133d-3073-4d35-b012-ba1a4e8e7f6a" targetNamespace="http://schemas.microsoft.com/office/2006/metadata/properties" ma:root="true" ma:fieldsID="aa7311499bf61a90eb6e79cb8215a515" ns2:_="" ns3:_="" ns4:_="">
    <xsd:import namespace="18c96cb8-2bee-4f96-8271-b8d005748f86"/>
    <xsd:import namespace="f7a40a5e-89c9-496f-bc0a-77ada9c32187"/>
    <xsd:import namespace="8726133d-3073-4d35-b012-ba1a4e8e7f6a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_dlc_DocId" minOccurs="0"/>
                <xsd:element ref="ns2:_dlc_DocIdUrl" minOccurs="0"/>
                <xsd:element ref="ns2:_dlc_DocIdPersistId" minOccurs="0"/>
                <xsd:element ref="ns3:Category"/>
                <xsd:element ref="ns3:Sub_x0020_Category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c96cb8-2bee-4f96-8271-b8d005748f86" elementFormDefault="qualified">
    <xsd:import namespace="http://schemas.microsoft.com/office/2006/documentManagement/types"/>
    <xsd:import namespace="http://schemas.microsoft.com/office/infopath/2007/PartnerControls"/>
    <xsd:element name="TaxCatchAll" ma:index="2" nillable="true" ma:displayName="Taxonomy Catch All Column" ma:hidden="true" ma:list="{810922ab-4c0e-4056-a6f8-1e9f6fb011cc}" ma:internalName="TaxCatchAll" ma:showField="CatchAllData" ma:web="de5b2e59-cf60-4900-81ec-95a35ca51f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8" nillable="true" ma:displayName="Taxonomy Catch All Column1" ma:hidden="true" ma:list="{810922ab-4c0e-4056-a6f8-1e9f6fb011cc}" ma:internalName="TaxCatchAllLabel" ma:readOnly="true" ma:showField="CatchAllDataLabel" ma:web="de5b2e59-cf60-4900-81ec-95a35ca51f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a40a5e-89c9-496f-bc0a-77ada9c32187" elementFormDefault="qualified">
    <xsd:import namespace="http://schemas.microsoft.com/office/2006/documentManagement/types"/>
    <xsd:import namespace="http://schemas.microsoft.com/office/infopath/2007/PartnerControls"/>
    <xsd:element name="Category" ma:index="13" ma:displayName="Category" ma:format="Dropdown" ma:internalName="Category">
      <xsd:simpleType>
        <xsd:restriction base="dms:Choice">
          <xsd:enumeration value="Absence and Medigold (Occupational Health)"/>
          <xsd:enumeration value="Central Office"/>
          <xsd:enumeration value="Contracts of Employment"/>
          <xsd:enumeration value="Employment"/>
          <xsd:enumeration value="Family Friendly"/>
          <xsd:enumeration value="GDPR"/>
          <xsd:enumeration value="Immigration"/>
          <xsd:enumeration value="Key Role Profiles"/>
          <xsd:enumeration value="Leavers"/>
          <xsd:enumeration value="Licence to Occupy"/>
          <xsd:enumeration value="NJC Pay Awards"/>
          <xsd:enumeration value="Payroll Documents"/>
          <xsd:enumeration value="Pay Progression Guidance"/>
          <xsd:enumeration value="Pay Scales 2013"/>
          <xsd:enumeration value="Recruitment and Selection"/>
          <xsd:enumeration value="Safeguarding"/>
          <xsd:enumeration value="School Workforce Census"/>
          <xsd:enumeration value="Support Staff Pay Framework"/>
          <xsd:enumeration value="Trade Unions"/>
          <xsd:enumeration value="Wellbeing"/>
        </xsd:restriction>
      </xsd:simpleType>
    </xsd:element>
    <xsd:element name="Sub_x0020_Category" ma:index="14" ma:displayName="Sub Category" ma:format="Dropdown" ma:internalName="Sub_x0020_Category">
      <xsd:simpleType>
        <xsd:restriction base="dms:Choice">
          <xsd:enumeration value="Absence"/>
          <xsd:enumeration value="Academies"/>
          <xsd:enumeration value="Academy Cluster Contracts"/>
          <xsd:enumeration value="Adoption"/>
          <xsd:enumeration value="Agency Workers"/>
          <xsd:enumeration value="Annual Renewal - HR Compliance"/>
          <xsd:enumeration value="Application Pack"/>
          <xsd:enumeration value="Capability"/>
          <xsd:enumeration value="CiC"/>
          <xsd:enumeration value="Cluster Contracts"/>
          <xsd:enumeration value="Designated Senior Positions"/>
          <xsd:enumeration value="Disciplinary"/>
          <xsd:enumeration value="Disclosure &amp; Barring Service (DBS)"/>
          <xsd:enumeration value="Facilities"/>
          <xsd:enumeration value="Flexible Working"/>
          <xsd:enumeration value="Grievance"/>
          <xsd:enumeration value="IMASS"/>
          <xsd:enumeration value="Immigration"/>
          <xsd:enumeration value="Independent School Cluster Contracts"/>
          <xsd:enumeration value="Independent Schools"/>
          <xsd:enumeration value="Investigation"/>
          <xsd:enumeration value="Leavers"/>
          <xsd:enumeration value="Management &amp; Administration"/>
          <xsd:enumeration value="Maternity"/>
          <xsd:enumeration value="Medigold"/>
          <xsd:enumeration value="New Starter Forms"/>
          <xsd:enumeration value="Other"/>
          <xsd:enumeration value="Parental Leave"/>
          <xsd:enumeration value="Pastoral &amp; Welfare"/>
          <xsd:enumeration value="Paternity"/>
          <xsd:enumeration value="Pay Progression 2018"/>
          <xsd:enumeration value="Payroll Documents"/>
          <xsd:enumeration value="Peripetetic Staff"/>
          <xsd:enumeration value="Probation Period"/>
          <xsd:enumeration value="Prohibition Checks"/>
          <xsd:enumeration value="Recruitment"/>
          <xsd:enumeration value="SCR and Personnel Files"/>
          <xsd:enumeration value="Specialist &amp; Technical"/>
          <xsd:enumeration value="Support Staff"/>
          <xsd:enumeration value="Suspension"/>
          <xsd:enumeration value="Teaching &amp; Learning"/>
          <xsd:enumeration value="Teaching Staff"/>
          <xsd:enumeration value="Template Letters"/>
          <xsd:enumeration value="April 2019"/>
          <xsd:enumeration value="April 2020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26133d-3073-4d35-b012-ba1a4e8e7f6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4DC1B-B2E1-4543-AA8C-D2C9080592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E68324-60B7-4024-92B1-33247D6297CF}">
  <ds:schemaRefs>
    <ds:schemaRef ds:uri="http://purl.org/dc/elements/1.1/"/>
    <ds:schemaRef ds:uri="http://schemas.microsoft.com/office/2006/metadata/properties"/>
    <ds:schemaRef ds:uri="18c96cb8-2bee-4f96-8271-b8d005748f86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8726133d-3073-4d35-b012-ba1a4e8e7f6a"/>
    <ds:schemaRef ds:uri="f7a40a5e-89c9-496f-bc0a-77ada9c32187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F7F65DD-399F-4457-8E37-5432B30C4F49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9D4D2FE-3E49-4A85-ACAC-D8FA34F638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c96cb8-2bee-4f96-8271-b8d005748f86"/>
    <ds:schemaRef ds:uri="f7a40a5e-89c9-496f-bc0a-77ada9c32187"/>
    <ds:schemaRef ds:uri="8726133d-3073-4d35-b012-ba1a4e8e7f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623C975-1E04-4A10-81D7-A93A19FF8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968EA614</Template>
  <TotalTime>1</TotalTime>
  <Pages>6</Pages>
  <Words>540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General Application Form - Support Staff</vt:lpstr>
    </vt:vector>
  </TitlesOfParts>
  <Company>Church Schools Ltd</Company>
  <LinksUpToDate>false</LinksUpToDate>
  <CharactersWithSpaces>3611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Application Form - Support Staff</dc:title>
  <dc:creator>D CANHAM</dc:creator>
  <cp:keywords/>
  <cp:lastModifiedBy>Kim Donnelly</cp:lastModifiedBy>
  <cp:revision>2</cp:revision>
  <cp:lastPrinted>2006-10-26T15:13:00Z</cp:lastPrinted>
  <dcterms:created xsi:type="dcterms:W3CDTF">2021-05-04T08:27:00Z</dcterms:created>
  <dcterms:modified xsi:type="dcterms:W3CDTF">2021-05-04T08:27:00Z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0x01010093B67CB73EE9924C9BFEEB7D1FE857C80014394BE6AF544142B577A533DE78C69D</vt:lpwstr>
  </property>
  <property fmtid="{D5CDD505-2E9C-101B-9397-08002B2CF9AE}" pid="3" name="_dlc_DocIdItemGuid">
    <vt:lpwstr>cb495b37-d655-438c-936e-5ab462bfc3e6</vt:lpwstr>
  </property>
  <property fmtid="{D5CDD505-2E9C-101B-9397-08002B2CF9AE}" pid="4" name="TaxKeyword">
    <vt:lpwstr/>
  </property>
  <property fmtid="{D5CDD505-2E9C-101B-9397-08002B2CF9AE}" pid="5" name="Department Origin">
    <vt:lpwstr>358;#HR|a82658ea-3f6b-45ae-9ade-0aaf22d917e6</vt:lpwstr>
  </property>
  <property fmtid="{D5CDD505-2E9C-101B-9397-08002B2CF9AE}" pid="6" name="Topic">
    <vt:lpwstr/>
  </property>
  <property fmtid="{D5CDD505-2E9C-101B-9397-08002B2CF9AE}" pid="7" name="School(s)">
    <vt:lpwstr>5;#All schools and Academies|caedc2e0-356d-4cad-af5f-25a9d0c38a95</vt:lpwstr>
  </property>
  <property fmtid="{D5CDD505-2E9C-101B-9397-08002B2CF9AE}" pid="8" name="Organisation">
    <vt:lpwstr>3;#Both UCST and ULT groups|78fecae7-3de1-4c41-be8d-0e9945c84d56</vt:lpwstr>
  </property>
  <property fmtid="{D5CDD505-2E9C-101B-9397-08002B2CF9AE}" pid="9" name="School Section(s)">
    <vt:lpwstr>21;#All sections|989c0247-8405-4af9-bc75-2193e2c61e62</vt:lpwstr>
  </property>
  <property fmtid="{D5CDD505-2E9C-101B-9397-08002B2CF9AE}" pid="10" name="Target Audience">
    <vt:lpwstr>22;#All staff|ebe0a239-c194-4d1b-8064-5a9232922266</vt:lpwstr>
  </property>
  <property fmtid="{D5CDD505-2E9C-101B-9397-08002B2CF9AE}" pid="11" name="xd_Signature">
    <vt:bool>false</vt:bool>
  </property>
  <property fmtid="{D5CDD505-2E9C-101B-9397-08002B2CF9AE}" pid="12" name="xd_ProgID">
    <vt:lpwstr/>
  </property>
  <property fmtid="{D5CDD505-2E9C-101B-9397-08002B2CF9AE}" pid="13" name="Document Type">
    <vt:lpwstr/>
  </property>
  <property fmtid="{D5CDD505-2E9C-101B-9397-08002B2CF9AE}" pid="14" name="TemplateUrl">
    <vt:lpwstr/>
  </property>
  <property fmtid="{D5CDD505-2E9C-101B-9397-08002B2CF9AE}" pid="15" name="OrganisationTaxHTField0">
    <vt:lpwstr>Both UCST and ULT groups|78fecae7-3de1-4c41-be8d-0e9945c84d56</vt:lpwstr>
  </property>
  <property fmtid="{D5CDD505-2E9C-101B-9397-08002B2CF9AE}" pid="16" name="School(s)TaxHTField0">
    <vt:lpwstr>All schools and Academies|caedc2e0-356d-4cad-af5f-25a9d0c38a95</vt:lpwstr>
  </property>
  <property fmtid="{D5CDD505-2E9C-101B-9397-08002B2CF9AE}" pid="17" name="Target AudienceTaxHTField0">
    <vt:lpwstr>All staff|ebe0a239-c194-4d1b-8064-5a9232922266</vt:lpwstr>
  </property>
  <property fmtid="{D5CDD505-2E9C-101B-9397-08002B2CF9AE}" pid="18" name="School Section(s)TaxHTField0">
    <vt:lpwstr>All sections|989c0247-8405-4af9-bc75-2193e2c61e62</vt:lpwstr>
  </property>
  <property fmtid="{D5CDD505-2E9C-101B-9397-08002B2CF9AE}" pid="19" name="Department OriginTaxHTField0">
    <vt:lpwstr>HR|a82658ea-3f6b-45ae-9ade-0aaf22d917e6</vt:lpwstr>
  </property>
  <property fmtid="{D5CDD505-2E9C-101B-9397-08002B2CF9AE}" pid="20" name="Order">
    <vt:r8>54600</vt:r8>
  </property>
  <property fmtid="{D5CDD505-2E9C-101B-9397-08002B2CF9AE}" pid="21" name="_SourceUrl">
    <vt:lpwstr/>
  </property>
  <property fmtid="{D5CDD505-2E9C-101B-9397-08002B2CF9AE}" pid="22" name="_SharedFileIndex">
    <vt:lpwstr/>
  </property>
</Properties>
</file>